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A9D9" w14:textId="4B0D9884" w:rsidR="00370771" w:rsidRDefault="00AA5536" w:rsidP="00EE421E">
      <w:r>
        <w:tab/>
      </w:r>
    </w:p>
    <w:p w14:paraId="209576AE" w14:textId="77777777" w:rsidR="00370771" w:rsidRDefault="00370771" w:rsidP="00370771">
      <w:pPr>
        <w:pStyle w:val="LABnormal"/>
      </w:pPr>
    </w:p>
    <w:p w14:paraId="342F420C" w14:textId="77777777" w:rsidR="00370771" w:rsidRDefault="00370771" w:rsidP="00370771">
      <w:pPr>
        <w:pStyle w:val="LABnormal"/>
      </w:pPr>
    </w:p>
    <w:p w14:paraId="33B21ACD" w14:textId="77777777" w:rsidR="00370771" w:rsidRDefault="00370771" w:rsidP="00370771">
      <w:pPr>
        <w:pStyle w:val="LABnormal"/>
      </w:pPr>
    </w:p>
    <w:p w14:paraId="681D8B36" w14:textId="77777777" w:rsidR="00370771" w:rsidRDefault="00370771" w:rsidP="00370771">
      <w:pPr>
        <w:pStyle w:val="LABnormal"/>
      </w:pPr>
    </w:p>
    <w:p w14:paraId="54D4C1B2" w14:textId="77777777" w:rsidR="00370771" w:rsidRDefault="00370771" w:rsidP="00370771">
      <w:pPr>
        <w:pStyle w:val="LABnormal"/>
      </w:pPr>
    </w:p>
    <w:p w14:paraId="0501E55B" w14:textId="77777777" w:rsidR="00370771" w:rsidRDefault="00370771" w:rsidP="00370771">
      <w:pPr>
        <w:pStyle w:val="LABnormal"/>
      </w:pPr>
    </w:p>
    <w:p w14:paraId="0B71D68A" w14:textId="49CA431F" w:rsidR="00370771" w:rsidRDefault="00370771" w:rsidP="00370771">
      <w:pPr>
        <w:pStyle w:val="LABnormal"/>
      </w:pPr>
    </w:p>
    <w:p w14:paraId="6F7DCE02" w14:textId="77777777" w:rsidR="00F41179" w:rsidRDefault="00F41179" w:rsidP="00370771">
      <w:pPr>
        <w:pStyle w:val="LABnormal"/>
      </w:pPr>
    </w:p>
    <w:p w14:paraId="0AB17D41" w14:textId="77777777" w:rsidR="00370771" w:rsidRDefault="00370771" w:rsidP="00370771">
      <w:pPr>
        <w:pStyle w:val="LABnormal"/>
      </w:pPr>
    </w:p>
    <w:p w14:paraId="7B7E4BF5" w14:textId="5CB46317" w:rsidR="00686A49" w:rsidRDefault="00686A49" w:rsidP="00BB545D">
      <w:pPr>
        <w:pStyle w:val="LABThesisTitle"/>
      </w:pPr>
      <w:r w:rsidRPr="00BB545D">
        <w:t>Opinnäytetyön nimi</w:t>
      </w:r>
    </w:p>
    <w:p w14:paraId="0F4A5AE0" w14:textId="54D3F110" w:rsidR="00BB545D" w:rsidRPr="00BB545D" w:rsidRDefault="00F41179" w:rsidP="00BB545D">
      <w:pPr>
        <w:pStyle w:val="LABThesisSubtitle"/>
      </w:pPr>
      <w:r>
        <w:t>Mahdollinen</w:t>
      </w:r>
      <w:r w:rsidR="00BB545D">
        <w:t xml:space="preserve"> alaotsikko</w:t>
      </w:r>
    </w:p>
    <w:p w14:paraId="4529FDA4" w14:textId="476B38C2" w:rsidR="00BB6EED" w:rsidRDefault="00BB6EED" w:rsidP="00370771">
      <w:pPr>
        <w:pStyle w:val="LABnormal"/>
      </w:pPr>
    </w:p>
    <w:p w14:paraId="776D38A0" w14:textId="77777777" w:rsidR="00370771" w:rsidRDefault="00370771" w:rsidP="00370771">
      <w:pPr>
        <w:pStyle w:val="LABnormal"/>
      </w:pPr>
    </w:p>
    <w:p w14:paraId="53097837" w14:textId="77777777" w:rsidR="00370771" w:rsidRDefault="00370771" w:rsidP="00370771">
      <w:pPr>
        <w:pStyle w:val="LABnormal"/>
      </w:pPr>
    </w:p>
    <w:p w14:paraId="4D970252" w14:textId="77777777" w:rsidR="00370771" w:rsidRDefault="00370771" w:rsidP="00370771">
      <w:pPr>
        <w:pStyle w:val="LABnormal"/>
      </w:pPr>
    </w:p>
    <w:p w14:paraId="13B4447A" w14:textId="2281560C" w:rsidR="00370771" w:rsidRDefault="00370771" w:rsidP="00370771">
      <w:pPr>
        <w:pStyle w:val="LABnormal"/>
      </w:pPr>
    </w:p>
    <w:p w14:paraId="56CED762" w14:textId="5829C050" w:rsidR="00030F5A" w:rsidRDefault="00030F5A" w:rsidP="00370771">
      <w:pPr>
        <w:pStyle w:val="LABnormal"/>
      </w:pPr>
    </w:p>
    <w:p w14:paraId="1740E492" w14:textId="77777777" w:rsidR="00370771" w:rsidRDefault="00370771" w:rsidP="00370771">
      <w:pPr>
        <w:pStyle w:val="LABnormal"/>
      </w:pPr>
    </w:p>
    <w:p w14:paraId="6344EFB4" w14:textId="180B1590" w:rsidR="00370771" w:rsidRDefault="00370771" w:rsidP="00370771">
      <w:pPr>
        <w:pStyle w:val="LABnormal"/>
      </w:pPr>
    </w:p>
    <w:p w14:paraId="7C46F8F8" w14:textId="77777777" w:rsidR="00F41179" w:rsidRDefault="00F41179" w:rsidP="00370771">
      <w:pPr>
        <w:pStyle w:val="LABnormal"/>
      </w:pPr>
    </w:p>
    <w:p w14:paraId="300FD571" w14:textId="54306C5A" w:rsidR="00FC2CA4" w:rsidRPr="0032418C" w:rsidRDefault="00FC2CA4" w:rsidP="00030F5A">
      <w:pPr>
        <w:pStyle w:val="LABabstracttext"/>
      </w:pPr>
      <w:r w:rsidRPr="0032418C">
        <w:t>LAB-ammattikorkeakoulu</w:t>
      </w:r>
    </w:p>
    <w:p w14:paraId="7558A691" w14:textId="483F42F7" w:rsidR="00686A49" w:rsidRPr="00750A8C" w:rsidRDefault="00F71923" w:rsidP="00750A8C">
      <w:pPr>
        <w:pStyle w:val="LABabstracttext"/>
      </w:pPr>
      <w:r>
        <w:t xml:space="preserve">Kirjoita tähän tutkintosi </w:t>
      </w:r>
    </w:p>
    <w:p w14:paraId="6EF4A34A" w14:textId="36B1F1A8" w:rsidR="00E93B96" w:rsidRDefault="00F71923" w:rsidP="00030F5A">
      <w:pPr>
        <w:pStyle w:val="LABabstracttext"/>
      </w:pPr>
      <w:r>
        <w:t>Kirjoita tähän valmistumisvuosi</w:t>
      </w:r>
      <w:r w:rsidR="00FC2CA4" w:rsidRPr="0032418C">
        <w:t xml:space="preserve"> </w:t>
      </w:r>
    </w:p>
    <w:p w14:paraId="57519D01" w14:textId="53FF062F" w:rsidR="00A4093E" w:rsidRPr="006C7330" w:rsidRDefault="00F71923" w:rsidP="00F41179">
      <w:pPr>
        <w:pStyle w:val="LABabstracttext"/>
      </w:pPr>
      <w:r>
        <w:t>Kirjoita tähän etunimesi ja sukunimesi</w:t>
      </w:r>
    </w:p>
    <w:p w14:paraId="64CF572B" w14:textId="77777777" w:rsidR="006C7330" w:rsidRPr="006C7330" w:rsidRDefault="006C7330" w:rsidP="006C7330">
      <w:pPr>
        <w:rPr>
          <w:rFonts w:ascii="Arial" w:hAnsi="Arial" w:cs="Arial"/>
        </w:rPr>
      </w:pPr>
    </w:p>
    <w:p w14:paraId="014FF620" w14:textId="77777777" w:rsidR="006C7330" w:rsidRPr="0032418C" w:rsidRDefault="006C7330" w:rsidP="006C7330">
      <w:pPr>
        <w:rPr>
          <w:rFonts w:ascii="Arial" w:hAnsi="Arial" w:cs="Arial"/>
          <w:color w:val="FF0000"/>
        </w:rPr>
        <w:sectPr w:rsidR="006C7330" w:rsidRPr="0032418C" w:rsidSect="006C7330">
          <w:headerReference w:type="default" r:id="rId11"/>
          <w:pgSz w:w="11906" w:h="16838"/>
          <w:pgMar w:top="1418" w:right="1418" w:bottom="1418" w:left="1701" w:header="1701" w:footer="737" w:gutter="0"/>
          <w:cols w:space="708"/>
          <w:docGrid w:linePitch="360"/>
        </w:sectPr>
      </w:pPr>
    </w:p>
    <w:p w14:paraId="359BEA31" w14:textId="77777777" w:rsidR="006C7330" w:rsidRPr="006C7330" w:rsidRDefault="006C7330" w:rsidP="006C7330">
      <w:pPr>
        <w:pStyle w:val="LABnon-numberedsubtitlebolded"/>
        <w:rPr>
          <w:sz w:val="24"/>
          <w:szCs w:val="24"/>
        </w:rPr>
      </w:pPr>
      <w:r w:rsidRPr="006C7330">
        <w:rPr>
          <w:sz w:val="24"/>
          <w:szCs w:val="24"/>
        </w:rPr>
        <w:lastRenderedPageBreak/>
        <w:t>Selvitys tekoälyn käytöstä</w:t>
      </w:r>
    </w:p>
    <w:p w14:paraId="7548A9A2" w14:textId="77777777" w:rsidR="00F723F4" w:rsidRPr="00D312BB" w:rsidRDefault="00F723F4" w:rsidP="00F723F4">
      <w:pPr>
        <w:pStyle w:val="LABnormal"/>
      </w:pPr>
      <w:r w:rsidRPr="00D312BB">
        <w:t xml:space="preserve">Tämän opinnäytetyön kirjoittaja Etunimi Sukunimi ei ole käyttänyt tekoälytyökaluja opinnäytetyön tekemisessä. </w:t>
      </w:r>
    </w:p>
    <w:p w14:paraId="52880050" w14:textId="77777777" w:rsidR="00F723F4" w:rsidRPr="00D312BB" w:rsidRDefault="00F723F4" w:rsidP="00F723F4">
      <w:pPr>
        <w:pStyle w:val="LABnormal"/>
      </w:pPr>
      <w:r w:rsidRPr="00D312BB">
        <w:t xml:space="preserve">tai </w:t>
      </w:r>
    </w:p>
    <w:p w14:paraId="570935DE" w14:textId="77777777" w:rsidR="00F723F4" w:rsidRPr="00D312BB" w:rsidRDefault="00F723F4" w:rsidP="00F723F4">
      <w:pPr>
        <w:pStyle w:val="LABnormal"/>
      </w:pPr>
      <w:r w:rsidRPr="00D312BB">
        <w:t xml:space="preserve">Tämän opinnäytetyön kirjoittaja Etunimi Sukunimi on käyttänyt seuraavia tekoälytyökaluja opinnäytetyön tekemisessä: </w:t>
      </w:r>
    </w:p>
    <w:p w14:paraId="7FE6D922" w14:textId="77777777" w:rsidR="00F723F4" w:rsidRPr="00D312BB" w:rsidRDefault="00F723F4" w:rsidP="00F723F4">
      <w:pPr>
        <w:pStyle w:val="LABnormal"/>
      </w:pPr>
      <w:r w:rsidRPr="00D312BB">
        <w:t xml:space="preserve">Työkalun A nimi </w:t>
      </w:r>
    </w:p>
    <w:p w14:paraId="5EE5D2EC" w14:textId="77777777" w:rsidR="00F723F4" w:rsidRPr="00D312BB" w:rsidRDefault="00F723F4" w:rsidP="00F723F4">
      <w:pPr>
        <w:pStyle w:val="LABnormal"/>
      </w:pPr>
      <w:r w:rsidRPr="00D312BB">
        <w:t xml:space="preserve">Työkalun käytön tarkoitus: </w:t>
      </w:r>
    </w:p>
    <w:p w14:paraId="01AE462C" w14:textId="77777777" w:rsidR="00F723F4" w:rsidRPr="00D312BB" w:rsidRDefault="00F723F4" w:rsidP="00F723F4">
      <w:pPr>
        <w:pStyle w:val="LABnormal"/>
      </w:pPr>
      <w:r w:rsidRPr="00D312BB">
        <w:t xml:space="preserve">Selvitys työkalun käytöstä: </w:t>
      </w:r>
    </w:p>
    <w:p w14:paraId="15C6B0D9" w14:textId="77777777" w:rsidR="00F723F4" w:rsidRPr="00D312BB" w:rsidRDefault="00F723F4" w:rsidP="00F723F4">
      <w:pPr>
        <w:pStyle w:val="LABnormal"/>
      </w:pPr>
    </w:p>
    <w:p w14:paraId="027B246B" w14:textId="77777777" w:rsidR="00F723F4" w:rsidRPr="00D312BB" w:rsidRDefault="00F723F4" w:rsidP="00F723F4">
      <w:pPr>
        <w:pStyle w:val="LABnormal"/>
      </w:pPr>
      <w:r w:rsidRPr="00D312BB">
        <w:t xml:space="preserve">Työkalun B nimi </w:t>
      </w:r>
    </w:p>
    <w:p w14:paraId="705F7BE2" w14:textId="77777777" w:rsidR="00F723F4" w:rsidRPr="00D312BB" w:rsidRDefault="00F723F4" w:rsidP="00F723F4">
      <w:pPr>
        <w:pStyle w:val="LABnormal"/>
      </w:pPr>
      <w:r w:rsidRPr="00D312BB">
        <w:t xml:space="preserve">Työkalun käytön tarkoitus: </w:t>
      </w:r>
    </w:p>
    <w:p w14:paraId="6CC2E7B3" w14:textId="77777777" w:rsidR="00F723F4" w:rsidRPr="00D312BB" w:rsidRDefault="00F723F4" w:rsidP="00F723F4">
      <w:pPr>
        <w:pStyle w:val="LABnormal"/>
      </w:pPr>
      <w:r w:rsidRPr="00D312BB">
        <w:t xml:space="preserve">Selvitys työkalun käytöstä: </w:t>
      </w:r>
    </w:p>
    <w:p w14:paraId="0C3FB577" w14:textId="77777777" w:rsidR="00F723F4" w:rsidRPr="00D312BB" w:rsidRDefault="00F723F4" w:rsidP="00F723F4">
      <w:pPr>
        <w:pStyle w:val="LABnormal"/>
      </w:pPr>
    </w:p>
    <w:p w14:paraId="03215E64" w14:textId="77777777" w:rsidR="00F723F4" w:rsidRPr="00D312BB" w:rsidRDefault="00F723F4" w:rsidP="00F723F4">
      <w:pPr>
        <w:pStyle w:val="LABnon-numberedsubtitlebolded"/>
      </w:pPr>
      <w:r w:rsidRPr="00D312BB">
        <w:t xml:space="preserve">Vastuu </w:t>
      </w:r>
    </w:p>
    <w:p w14:paraId="495736D0" w14:textId="77777777" w:rsidR="00F723F4" w:rsidRPr="00D312BB" w:rsidRDefault="00F723F4" w:rsidP="00F723F4">
      <w:pPr>
        <w:pStyle w:val="LABnormal"/>
      </w:pPr>
      <w:r w:rsidRPr="00D312BB">
        <w:t xml:space="preserve">Kirjoittaja, Etunimi Sukunimi, ottaa täyden vastuun tämän opinnäytetyön sisällöstä ja on tarkistanut ja muokannut mahdollisen tekoälytyökalujen käytön myötä syntyneen sisällön. Kirjoittaja on säilyttänyt kaikki opinnäytetyöprosessiin liittyvät tekoälysovellusten kanssa käydyt keskustelut, joten oman työn osuus ja tekoälyn hyödyntäminen voidaan tarvittaessa todistaa. </w:t>
      </w:r>
    </w:p>
    <w:p w14:paraId="33E2A3CD" w14:textId="3626127B" w:rsidR="00F723F4" w:rsidRDefault="00F723F4" w:rsidP="00F723F4">
      <w:pPr>
        <w:pStyle w:val="LABnormal"/>
      </w:pPr>
      <w:r w:rsidRPr="00D312BB">
        <w:t>Tämän opinnäytetyön aitous on tarkastettu Turnitin samankaltaisuuden tarkastusohjelmalla.</w:t>
      </w:r>
      <w:r>
        <w:t xml:space="preserve"> </w:t>
      </w:r>
    </w:p>
    <w:p w14:paraId="262B7E10" w14:textId="77777777" w:rsidR="0022307C" w:rsidRDefault="0022307C" w:rsidP="00F723F4">
      <w:pPr>
        <w:pStyle w:val="LABnormal"/>
      </w:pPr>
    </w:p>
    <w:p w14:paraId="18B2C950" w14:textId="77777777" w:rsidR="00F723F4" w:rsidRDefault="00F723F4" w:rsidP="00F723F4">
      <w:pPr>
        <w:pStyle w:val="LABnormal"/>
      </w:pPr>
    </w:p>
    <w:p w14:paraId="7B84ACAF" w14:textId="77777777" w:rsidR="00F723F4" w:rsidRDefault="00F723F4" w:rsidP="00F723F4">
      <w:pPr>
        <w:pStyle w:val="LABnormal"/>
      </w:pPr>
    </w:p>
    <w:p w14:paraId="699C5E00" w14:textId="0414FB85" w:rsidR="006C7330" w:rsidRPr="006C7330" w:rsidRDefault="006C7330">
      <w:pPr>
        <w:rPr>
          <w:rFonts w:ascii="Arial" w:hAnsi="Arial" w:cs="Arial"/>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61"/>
        <w:gridCol w:w="2676"/>
        <w:gridCol w:w="2268"/>
      </w:tblGrid>
      <w:tr w:rsidR="00E93B96" w:rsidRPr="00BC75DE" w14:paraId="12CEBEB6" w14:textId="77777777" w:rsidTr="00862B87">
        <w:trPr>
          <w:cantSplit/>
          <w:trHeight w:hRule="exact" w:val="992"/>
        </w:trPr>
        <w:tc>
          <w:tcPr>
            <w:tcW w:w="6237" w:type="dxa"/>
            <w:gridSpan w:val="2"/>
            <w:tcBorders>
              <w:top w:val="nil"/>
              <w:left w:val="nil"/>
              <w:bottom w:val="single" w:sz="4" w:space="0" w:color="auto"/>
              <w:right w:val="nil"/>
            </w:tcBorders>
            <w:vAlign w:val="center"/>
          </w:tcPr>
          <w:p w14:paraId="67FD12D6" w14:textId="77777777" w:rsidR="00E93B96" w:rsidRPr="00BC75DE" w:rsidRDefault="00E93B96" w:rsidP="00E93B96">
            <w:pPr>
              <w:rPr>
                <w:rFonts w:cs="Arial"/>
              </w:rPr>
            </w:pPr>
          </w:p>
        </w:tc>
        <w:tc>
          <w:tcPr>
            <w:tcW w:w="2268" w:type="dxa"/>
            <w:tcBorders>
              <w:top w:val="nil"/>
              <w:left w:val="nil"/>
              <w:bottom w:val="single" w:sz="4" w:space="0" w:color="auto"/>
              <w:right w:val="nil"/>
            </w:tcBorders>
            <w:vAlign w:val="center"/>
          </w:tcPr>
          <w:p w14:paraId="72C88CCE" w14:textId="77777777" w:rsidR="00E93B96" w:rsidRPr="00593818" w:rsidRDefault="00AB7D5D" w:rsidP="00593818">
            <w:pPr>
              <w:pStyle w:val="LABnon-numberedsubtitlebolded"/>
            </w:pPr>
            <w:r w:rsidRPr="00593818">
              <w:t>Tiivistelmä</w:t>
            </w:r>
          </w:p>
        </w:tc>
      </w:tr>
      <w:tr w:rsidR="00E93B96" w:rsidRPr="00BC75DE" w14:paraId="2D9DB476" w14:textId="77777777" w:rsidTr="00862B87">
        <w:trPr>
          <w:cantSplit/>
          <w:trHeight w:hRule="exact" w:val="680"/>
        </w:trPr>
        <w:tc>
          <w:tcPr>
            <w:tcW w:w="3561" w:type="dxa"/>
            <w:vMerge w:val="restart"/>
            <w:tcBorders>
              <w:top w:val="single" w:sz="4" w:space="0" w:color="auto"/>
            </w:tcBorders>
          </w:tcPr>
          <w:p w14:paraId="207719F8" w14:textId="77777777" w:rsidR="00E93B96" w:rsidRPr="006C7330" w:rsidRDefault="00E93B96" w:rsidP="0006370D">
            <w:pPr>
              <w:pStyle w:val="LABabstracttitle"/>
            </w:pPr>
            <w:r w:rsidRPr="006C7330">
              <w:t xml:space="preserve">Tekijä(t) </w:t>
            </w:r>
          </w:p>
          <w:p w14:paraId="142C0E5F" w14:textId="63E185E9" w:rsidR="00E93B96" w:rsidRPr="00593818" w:rsidRDefault="00F71923" w:rsidP="00593818">
            <w:pPr>
              <w:pStyle w:val="LABabstracttext"/>
            </w:pPr>
            <w:r>
              <w:t>Etunimi Sukunimi</w:t>
            </w:r>
          </w:p>
        </w:tc>
        <w:tc>
          <w:tcPr>
            <w:tcW w:w="2676" w:type="dxa"/>
            <w:tcBorders>
              <w:top w:val="single" w:sz="4" w:space="0" w:color="auto"/>
            </w:tcBorders>
          </w:tcPr>
          <w:p w14:paraId="79300CBA" w14:textId="77777777" w:rsidR="00E93B96" w:rsidRPr="006C7330" w:rsidRDefault="00E93B96" w:rsidP="0006370D">
            <w:pPr>
              <w:pStyle w:val="LABabstracttitle"/>
            </w:pPr>
            <w:r w:rsidRPr="006C7330">
              <w:t xml:space="preserve">Julkaisun laji </w:t>
            </w:r>
          </w:p>
          <w:p w14:paraId="436540F1" w14:textId="6ED94550" w:rsidR="00E93B96" w:rsidRPr="00593818" w:rsidRDefault="00E93B96" w:rsidP="00593818">
            <w:pPr>
              <w:pStyle w:val="LABabstracttext"/>
            </w:pPr>
            <w:r w:rsidRPr="00593818">
              <w:t>Opinnäytetyö</w:t>
            </w:r>
            <w:r w:rsidR="00F71923">
              <w:t xml:space="preserve"> AMK</w:t>
            </w:r>
            <w:r w:rsidR="009A2EB0">
              <w:t>/YAMK</w:t>
            </w:r>
          </w:p>
        </w:tc>
        <w:tc>
          <w:tcPr>
            <w:tcW w:w="2268" w:type="dxa"/>
            <w:tcBorders>
              <w:top w:val="single" w:sz="4" w:space="0" w:color="auto"/>
            </w:tcBorders>
          </w:tcPr>
          <w:p w14:paraId="1E7943AE" w14:textId="77777777" w:rsidR="00A82428" w:rsidRPr="00593818" w:rsidRDefault="005A3895" w:rsidP="0006370D">
            <w:pPr>
              <w:pStyle w:val="LABabstracttitle"/>
            </w:pPr>
            <w:r w:rsidRPr="006C7330">
              <w:t>Valmistumisaika</w:t>
            </w:r>
          </w:p>
          <w:p w14:paraId="2D2633CB" w14:textId="6ED93202" w:rsidR="00E93B96" w:rsidRPr="002A7DEC" w:rsidRDefault="005A3895" w:rsidP="00593818">
            <w:pPr>
              <w:pStyle w:val="LABabstracttext"/>
            </w:pPr>
            <w:r w:rsidRPr="002A7DEC">
              <w:t>20xx</w:t>
            </w:r>
          </w:p>
        </w:tc>
      </w:tr>
      <w:tr w:rsidR="00E93B96" w:rsidRPr="00BC75DE" w14:paraId="0E045C00" w14:textId="77777777" w:rsidTr="00862B87">
        <w:trPr>
          <w:cantSplit/>
          <w:trHeight w:hRule="exact" w:val="680"/>
        </w:trPr>
        <w:tc>
          <w:tcPr>
            <w:tcW w:w="3561" w:type="dxa"/>
            <w:vMerge/>
          </w:tcPr>
          <w:p w14:paraId="1620D1CF" w14:textId="77777777" w:rsidR="00E93B96" w:rsidRPr="00BC75DE" w:rsidRDefault="00E93B96" w:rsidP="00E93B96">
            <w:pPr>
              <w:rPr>
                <w:rFonts w:cs="Arial"/>
              </w:rPr>
            </w:pPr>
          </w:p>
        </w:tc>
        <w:tc>
          <w:tcPr>
            <w:tcW w:w="2676" w:type="dxa"/>
          </w:tcPr>
          <w:p w14:paraId="041DBBDC" w14:textId="77777777" w:rsidR="00E93B96" w:rsidRPr="00593818" w:rsidRDefault="00E93B96" w:rsidP="0006370D">
            <w:pPr>
              <w:pStyle w:val="LABabstracttitle"/>
            </w:pPr>
            <w:r w:rsidRPr="006C7330">
              <w:t>Sivumäärä</w:t>
            </w:r>
            <w:r w:rsidRPr="00593818">
              <w:t xml:space="preserve"> </w:t>
            </w:r>
          </w:p>
          <w:p w14:paraId="03BC893E" w14:textId="4B14BD79" w:rsidR="00E93B96" w:rsidRPr="0027722C" w:rsidRDefault="004603CA" w:rsidP="00E93B96">
            <w:pPr>
              <w:rPr>
                <w:rFonts w:ascii="Arial" w:hAnsi="Arial" w:cs="Arial"/>
              </w:rPr>
            </w:pPr>
            <w:r w:rsidRPr="0027722C">
              <w:rPr>
                <w:rFonts w:ascii="Arial" w:hAnsi="Arial" w:cs="Arial"/>
              </w:rPr>
              <w:t>xx</w:t>
            </w:r>
          </w:p>
        </w:tc>
        <w:tc>
          <w:tcPr>
            <w:tcW w:w="2268" w:type="dxa"/>
          </w:tcPr>
          <w:p w14:paraId="72E9CA57" w14:textId="72AB96F6" w:rsidR="00E93B96" w:rsidRPr="00BC75DE" w:rsidRDefault="00E93B96" w:rsidP="00E93B96">
            <w:pPr>
              <w:rPr>
                <w:rFonts w:cs="Arial"/>
              </w:rPr>
            </w:pPr>
          </w:p>
        </w:tc>
      </w:tr>
      <w:tr w:rsidR="00E93B96" w:rsidRPr="00BC75DE" w14:paraId="6833F3DB" w14:textId="77777777" w:rsidTr="00244133">
        <w:trPr>
          <w:cantSplit/>
          <w:trHeight w:hRule="exact" w:val="1084"/>
        </w:trPr>
        <w:tc>
          <w:tcPr>
            <w:tcW w:w="8505" w:type="dxa"/>
            <w:gridSpan w:val="3"/>
          </w:tcPr>
          <w:p w14:paraId="584A3128" w14:textId="77777777" w:rsidR="00E93B96" w:rsidRPr="00593818" w:rsidRDefault="00E93B96" w:rsidP="0006370D">
            <w:pPr>
              <w:pStyle w:val="LABabstracttitle"/>
            </w:pPr>
            <w:r w:rsidRPr="006C7330">
              <w:t>Työn</w:t>
            </w:r>
            <w:r w:rsidRPr="00593818">
              <w:t xml:space="preserve"> </w:t>
            </w:r>
            <w:r w:rsidRPr="006C7330">
              <w:t>nimi</w:t>
            </w:r>
            <w:r w:rsidRPr="00593818">
              <w:t xml:space="preserve"> </w:t>
            </w:r>
          </w:p>
          <w:p w14:paraId="55688B53" w14:textId="77777777" w:rsidR="00244133" w:rsidRDefault="005A3895" w:rsidP="00593818">
            <w:pPr>
              <w:pStyle w:val="LABabstracttext"/>
              <w:rPr>
                <w:b/>
              </w:rPr>
            </w:pPr>
            <w:r w:rsidRPr="00593818">
              <w:rPr>
                <w:b/>
              </w:rPr>
              <w:t>Opinnäytetyön otsikko</w:t>
            </w:r>
          </w:p>
          <w:p w14:paraId="314CBE79" w14:textId="4BBAB96E" w:rsidR="00E93B96" w:rsidRPr="00593818" w:rsidRDefault="00E93B96" w:rsidP="00593818">
            <w:pPr>
              <w:pStyle w:val="LABabstracttext"/>
              <w:rPr>
                <w:b/>
              </w:rPr>
            </w:pPr>
            <w:r w:rsidRPr="00593818">
              <w:t xml:space="preserve">Mahdollinen </w:t>
            </w:r>
            <w:r w:rsidR="005A3895" w:rsidRPr="00593818">
              <w:t>alaotsikko</w:t>
            </w:r>
          </w:p>
        </w:tc>
      </w:tr>
      <w:tr w:rsidR="00E93B96" w:rsidRPr="00BC75DE" w14:paraId="264A5EDF" w14:textId="77777777" w:rsidTr="00A82428">
        <w:trPr>
          <w:cantSplit/>
          <w:trHeight w:hRule="exact" w:val="737"/>
        </w:trPr>
        <w:tc>
          <w:tcPr>
            <w:tcW w:w="8505" w:type="dxa"/>
            <w:gridSpan w:val="3"/>
          </w:tcPr>
          <w:p w14:paraId="2C1F18D6" w14:textId="1BA604DB" w:rsidR="00E93B96" w:rsidRPr="006C7330" w:rsidRDefault="00AB7D5D" w:rsidP="0006370D">
            <w:pPr>
              <w:pStyle w:val="LABabstracttitle"/>
            </w:pPr>
            <w:r w:rsidRPr="006C7330">
              <w:t>Tutkinto</w:t>
            </w:r>
            <w:r w:rsidR="00EB02C0" w:rsidRPr="006C7330">
              <w:t xml:space="preserve"> ja koulutusala</w:t>
            </w:r>
          </w:p>
          <w:p w14:paraId="4008A262" w14:textId="45EABDF0" w:rsidR="00E93B96" w:rsidRPr="00750A8C" w:rsidRDefault="00E93B96" w:rsidP="00750A8C">
            <w:pPr>
              <w:pStyle w:val="LABabstracttext"/>
            </w:pPr>
          </w:p>
        </w:tc>
      </w:tr>
      <w:tr w:rsidR="00370771" w:rsidRPr="00A82428" w14:paraId="431CEC85" w14:textId="77777777" w:rsidTr="00244133">
        <w:trPr>
          <w:cantSplit/>
          <w:trHeight w:hRule="exact" w:val="875"/>
        </w:trPr>
        <w:tc>
          <w:tcPr>
            <w:tcW w:w="8505" w:type="dxa"/>
            <w:gridSpan w:val="3"/>
          </w:tcPr>
          <w:p w14:paraId="4FB33BD4" w14:textId="354FAE95" w:rsidR="00244133" w:rsidRPr="006C7330" w:rsidRDefault="00244133" w:rsidP="0006370D">
            <w:pPr>
              <w:pStyle w:val="LABabstracttitle"/>
            </w:pPr>
            <w:r w:rsidRPr="006C7330">
              <w:t>Toimeksiantaja</w:t>
            </w:r>
            <w:r w:rsidR="008B7111" w:rsidRPr="006C7330">
              <w:t>organisaatio</w:t>
            </w:r>
            <w:r w:rsidR="00EB02C0" w:rsidRPr="006C7330">
              <w:t xml:space="preserve"> (jos opinnäytetyöllä on toimeksiantaja)</w:t>
            </w:r>
          </w:p>
          <w:p w14:paraId="79FEE826" w14:textId="708812CC" w:rsidR="00370771" w:rsidRDefault="00370771" w:rsidP="00244133">
            <w:pPr>
              <w:pStyle w:val="LABabstracttext"/>
            </w:pPr>
          </w:p>
        </w:tc>
      </w:tr>
      <w:tr w:rsidR="00244133" w:rsidRPr="00A82428" w14:paraId="221BAB6E" w14:textId="77777777" w:rsidTr="00AB7D5D">
        <w:trPr>
          <w:cantSplit/>
          <w:trHeight w:hRule="exact" w:val="4305"/>
        </w:trPr>
        <w:tc>
          <w:tcPr>
            <w:tcW w:w="8505" w:type="dxa"/>
            <w:gridSpan w:val="3"/>
          </w:tcPr>
          <w:p w14:paraId="52D29B93" w14:textId="440CDF6A" w:rsidR="00244133" w:rsidRPr="006C7330" w:rsidRDefault="00244133" w:rsidP="0006370D">
            <w:pPr>
              <w:pStyle w:val="LABabstracttitle"/>
            </w:pPr>
            <w:r w:rsidRPr="006C7330">
              <w:t>Tiivistelmä</w:t>
            </w:r>
          </w:p>
          <w:p w14:paraId="506A8922" w14:textId="38D12E10" w:rsidR="00244133" w:rsidRDefault="00244133" w:rsidP="00244133">
            <w:pPr>
              <w:pStyle w:val="LABabstracttext"/>
            </w:pPr>
            <w:r>
              <w:t>Tänne kirjoitetaan tiivistelmä, jossa kerrotaan ….</w:t>
            </w:r>
          </w:p>
        </w:tc>
      </w:tr>
      <w:tr w:rsidR="00E93B96" w:rsidRPr="00BC75DE" w14:paraId="40FC8F0E" w14:textId="77777777" w:rsidTr="00AB7D5D">
        <w:trPr>
          <w:cantSplit/>
          <w:trHeight w:hRule="exact" w:val="964"/>
        </w:trPr>
        <w:tc>
          <w:tcPr>
            <w:tcW w:w="8505" w:type="dxa"/>
            <w:gridSpan w:val="3"/>
          </w:tcPr>
          <w:p w14:paraId="78B3EF31" w14:textId="77777777" w:rsidR="00E93B96" w:rsidRPr="006C7330" w:rsidRDefault="001C2478" w:rsidP="0006370D">
            <w:pPr>
              <w:pStyle w:val="LABabstracttitle"/>
            </w:pPr>
            <w:r w:rsidRPr="006C7330">
              <w:t>Asiasanat</w:t>
            </w:r>
          </w:p>
          <w:p w14:paraId="29EC2EE7" w14:textId="77777777" w:rsidR="00E93B96" w:rsidRPr="00593818" w:rsidRDefault="00107DD0" w:rsidP="00593818">
            <w:pPr>
              <w:pStyle w:val="LABabstracttext"/>
            </w:pPr>
            <w:r>
              <w:t>asiasana, asiasana</w:t>
            </w:r>
            <w:r w:rsidR="007973A6">
              <w:t>, a</w:t>
            </w:r>
            <w:r>
              <w:t>siasana</w:t>
            </w:r>
          </w:p>
          <w:p w14:paraId="64D01062" w14:textId="77777777" w:rsidR="00E93B96" w:rsidRPr="00593818" w:rsidRDefault="00E93B96" w:rsidP="00593818"/>
          <w:p w14:paraId="1D116FD9" w14:textId="77777777" w:rsidR="00E93B96" w:rsidRPr="00BC75DE" w:rsidRDefault="00E93B96" w:rsidP="00E93B96">
            <w:pPr>
              <w:tabs>
                <w:tab w:val="left" w:pos="2055"/>
              </w:tabs>
              <w:rPr>
                <w:rFonts w:cs="Arial"/>
              </w:rPr>
            </w:pPr>
          </w:p>
        </w:tc>
      </w:tr>
    </w:tbl>
    <w:p w14:paraId="3408E0E8" w14:textId="02BB61E6" w:rsidR="00244133" w:rsidRDefault="00244133">
      <w:pPr>
        <w:rPr>
          <w:rFonts w:ascii="Arial" w:hAnsi="Arial" w:cs="Arial"/>
        </w:rPr>
      </w:pPr>
    </w:p>
    <w:p w14:paraId="69A755E5" w14:textId="339F2AFC" w:rsidR="00244133" w:rsidRDefault="00244133">
      <w:pPr>
        <w:rPr>
          <w:rFonts w:ascii="Arial" w:hAnsi="Arial" w:cs="Arial"/>
        </w:rPr>
      </w:pPr>
      <w:r>
        <w:rPr>
          <w:rFonts w:ascii="Arial" w:hAnsi="Arial" w:cs="Arial"/>
        </w:rPr>
        <w:br w:type="page"/>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61"/>
        <w:gridCol w:w="2676"/>
        <w:gridCol w:w="2268"/>
      </w:tblGrid>
      <w:tr w:rsidR="00244133" w:rsidRPr="00BC75DE" w14:paraId="5799D2D1" w14:textId="77777777" w:rsidTr="00472ED4">
        <w:trPr>
          <w:cantSplit/>
          <w:trHeight w:hRule="exact" w:val="992"/>
        </w:trPr>
        <w:tc>
          <w:tcPr>
            <w:tcW w:w="6237" w:type="dxa"/>
            <w:gridSpan w:val="2"/>
            <w:tcBorders>
              <w:top w:val="nil"/>
              <w:left w:val="nil"/>
              <w:bottom w:val="single" w:sz="4" w:space="0" w:color="auto"/>
              <w:right w:val="nil"/>
            </w:tcBorders>
            <w:vAlign w:val="center"/>
          </w:tcPr>
          <w:p w14:paraId="5F06134D" w14:textId="77777777" w:rsidR="00244133" w:rsidRPr="00BC75DE" w:rsidRDefault="00244133" w:rsidP="00472ED4">
            <w:pPr>
              <w:rPr>
                <w:rFonts w:cs="Arial"/>
              </w:rPr>
            </w:pPr>
          </w:p>
        </w:tc>
        <w:tc>
          <w:tcPr>
            <w:tcW w:w="2268" w:type="dxa"/>
            <w:tcBorders>
              <w:top w:val="nil"/>
              <w:left w:val="nil"/>
              <w:bottom w:val="single" w:sz="4" w:space="0" w:color="auto"/>
              <w:right w:val="nil"/>
            </w:tcBorders>
            <w:vAlign w:val="center"/>
          </w:tcPr>
          <w:p w14:paraId="071F5202" w14:textId="06445272" w:rsidR="00244133" w:rsidRPr="00593818" w:rsidRDefault="00244133" w:rsidP="00472ED4">
            <w:pPr>
              <w:pStyle w:val="LABnon-numberedsubtitlebolded"/>
            </w:pPr>
            <w:r w:rsidRPr="00515A88">
              <w:t>Abstract</w:t>
            </w:r>
          </w:p>
        </w:tc>
      </w:tr>
      <w:tr w:rsidR="00244133" w:rsidRPr="00BC75DE" w14:paraId="24FE7DD5" w14:textId="77777777" w:rsidTr="00472ED4">
        <w:trPr>
          <w:cantSplit/>
          <w:trHeight w:hRule="exact" w:val="680"/>
        </w:trPr>
        <w:tc>
          <w:tcPr>
            <w:tcW w:w="3561" w:type="dxa"/>
            <w:vMerge w:val="restart"/>
            <w:tcBorders>
              <w:top w:val="single" w:sz="4" w:space="0" w:color="auto"/>
            </w:tcBorders>
          </w:tcPr>
          <w:p w14:paraId="43398FB1" w14:textId="422FA4B5" w:rsidR="00244133" w:rsidRPr="006C7330" w:rsidRDefault="00D069FC" w:rsidP="0006370D">
            <w:pPr>
              <w:pStyle w:val="LABabstracttitle"/>
              <w:rPr>
                <w:lang w:val="en-US"/>
              </w:rPr>
            </w:pPr>
            <w:r w:rsidRPr="006C7330">
              <w:rPr>
                <w:lang w:val="en-US"/>
              </w:rPr>
              <w:t>Author(s)</w:t>
            </w:r>
            <w:r w:rsidR="00244133" w:rsidRPr="006C7330">
              <w:rPr>
                <w:lang w:val="en-US"/>
              </w:rPr>
              <w:t xml:space="preserve"> </w:t>
            </w:r>
          </w:p>
          <w:p w14:paraId="124A4522" w14:textId="29938D2A" w:rsidR="00244133" w:rsidRPr="006C7330" w:rsidRDefault="00D069FC" w:rsidP="00472ED4">
            <w:pPr>
              <w:pStyle w:val="LABabstracttext"/>
              <w:rPr>
                <w:rFonts w:cs="Arial"/>
                <w:lang w:val="en-US"/>
              </w:rPr>
            </w:pPr>
            <w:r w:rsidRPr="006C7330">
              <w:rPr>
                <w:rFonts w:cs="Arial"/>
                <w:lang w:val="en-US"/>
              </w:rPr>
              <w:t>Firstname</w:t>
            </w:r>
            <w:r w:rsidR="008B7111" w:rsidRPr="006C7330">
              <w:rPr>
                <w:rFonts w:cs="Arial"/>
                <w:lang w:val="en-US"/>
              </w:rPr>
              <w:t xml:space="preserve"> Lastname</w:t>
            </w:r>
          </w:p>
        </w:tc>
        <w:tc>
          <w:tcPr>
            <w:tcW w:w="2676" w:type="dxa"/>
            <w:tcBorders>
              <w:top w:val="single" w:sz="4" w:space="0" w:color="auto"/>
            </w:tcBorders>
          </w:tcPr>
          <w:p w14:paraId="464AD5EF" w14:textId="29566322" w:rsidR="00244133" w:rsidRPr="006C7330" w:rsidRDefault="00D069FC" w:rsidP="0006370D">
            <w:pPr>
              <w:pStyle w:val="LABabstracttitle"/>
              <w:rPr>
                <w:lang w:val="en-US"/>
              </w:rPr>
            </w:pPr>
            <w:r w:rsidRPr="006C7330">
              <w:rPr>
                <w:lang w:val="en-US"/>
              </w:rPr>
              <w:t>Type of Publication</w:t>
            </w:r>
          </w:p>
          <w:p w14:paraId="3FFE0E96" w14:textId="2CB1146C" w:rsidR="00244133" w:rsidRPr="006C7330" w:rsidRDefault="00D069FC" w:rsidP="00472ED4">
            <w:pPr>
              <w:pStyle w:val="LABabstracttext"/>
              <w:rPr>
                <w:rFonts w:cs="Arial"/>
                <w:lang w:val="en-US"/>
              </w:rPr>
            </w:pPr>
            <w:r w:rsidRPr="006C7330">
              <w:rPr>
                <w:rFonts w:cs="Arial"/>
                <w:lang w:val="en-US"/>
              </w:rPr>
              <w:t>Thesis</w:t>
            </w:r>
            <w:r w:rsidR="00244133" w:rsidRPr="006C7330">
              <w:rPr>
                <w:rFonts w:cs="Arial"/>
                <w:lang w:val="en-US"/>
              </w:rPr>
              <w:t xml:space="preserve">, </w:t>
            </w:r>
            <w:r w:rsidRPr="006C7330">
              <w:rPr>
                <w:rFonts w:cs="Arial"/>
                <w:lang w:val="en-US"/>
              </w:rPr>
              <w:t>UAS</w:t>
            </w:r>
          </w:p>
        </w:tc>
        <w:tc>
          <w:tcPr>
            <w:tcW w:w="2268" w:type="dxa"/>
            <w:tcBorders>
              <w:top w:val="single" w:sz="4" w:space="0" w:color="auto"/>
            </w:tcBorders>
          </w:tcPr>
          <w:p w14:paraId="10826564" w14:textId="3B80ED42" w:rsidR="00244133" w:rsidRPr="006C7330" w:rsidRDefault="00D069FC" w:rsidP="0006370D">
            <w:pPr>
              <w:pStyle w:val="LABabstracttitle"/>
            </w:pPr>
            <w:r w:rsidRPr="006C7330">
              <w:t>Published</w:t>
            </w:r>
            <w:r w:rsidR="009A63F6">
              <w:t xml:space="preserve"> in (year)</w:t>
            </w:r>
          </w:p>
          <w:p w14:paraId="75785915" w14:textId="77777777" w:rsidR="00244133" w:rsidRPr="006C7330" w:rsidRDefault="00244133" w:rsidP="00472ED4">
            <w:pPr>
              <w:pStyle w:val="LABabstracttext"/>
              <w:rPr>
                <w:rFonts w:cs="Arial"/>
              </w:rPr>
            </w:pPr>
            <w:r w:rsidRPr="006C7330">
              <w:rPr>
                <w:rFonts w:cs="Arial"/>
              </w:rPr>
              <w:t>20xx</w:t>
            </w:r>
          </w:p>
        </w:tc>
      </w:tr>
      <w:tr w:rsidR="00244133" w:rsidRPr="00BC75DE" w14:paraId="678963D2" w14:textId="77777777" w:rsidTr="00472ED4">
        <w:trPr>
          <w:cantSplit/>
          <w:trHeight w:hRule="exact" w:val="680"/>
        </w:trPr>
        <w:tc>
          <w:tcPr>
            <w:tcW w:w="3561" w:type="dxa"/>
            <w:vMerge/>
          </w:tcPr>
          <w:p w14:paraId="522E09F4" w14:textId="77777777" w:rsidR="00244133" w:rsidRPr="006C7330" w:rsidRDefault="00244133" w:rsidP="00472ED4">
            <w:pPr>
              <w:rPr>
                <w:rFonts w:ascii="Arial" w:hAnsi="Arial" w:cs="Arial"/>
              </w:rPr>
            </w:pPr>
          </w:p>
        </w:tc>
        <w:tc>
          <w:tcPr>
            <w:tcW w:w="2676" w:type="dxa"/>
          </w:tcPr>
          <w:p w14:paraId="4B40AA9C" w14:textId="03D15017" w:rsidR="00244133" w:rsidRPr="006C7330" w:rsidRDefault="00D069FC" w:rsidP="0006370D">
            <w:pPr>
              <w:pStyle w:val="LABabstracttitle"/>
            </w:pPr>
            <w:r w:rsidRPr="006C7330">
              <w:t>Number of Pages</w:t>
            </w:r>
          </w:p>
          <w:p w14:paraId="0ADDFBC4" w14:textId="533E0644" w:rsidR="00244133" w:rsidRPr="006C7330" w:rsidRDefault="00D069FC" w:rsidP="00472ED4">
            <w:pPr>
              <w:rPr>
                <w:rFonts w:ascii="Arial" w:hAnsi="Arial" w:cs="Arial"/>
              </w:rPr>
            </w:pPr>
            <w:r w:rsidRPr="006C7330">
              <w:rPr>
                <w:rFonts w:ascii="Arial" w:hAnsi="Arial" w:cs="Arial"/>
              </w:rPr>
              <w:t>xx</w:t>
            </w:r>
          </w:p>
        </w:tc>
        <w:tc>
          <w:tcPr>
            <w:tcW w:w="2268" w:type="dxa"/>
          </w:tcPr>
          <w:p w14:paraId="0110408F" w14:textId="77777777" w:rsidR="00244133" w:rsidRPr="006C7330" w:rsidRDefault="00244133" w:rsidP="00472ED4">
            <w:pPr>
              <w:rPr>
                <w:rFonts w:ascii="Arial" w:hAnsi="Arial" w:cs="Arial"/>
              </w:rPr>
            </w:pPr>
          </w:p>
        </w:tc>
      </w:tr>
      <w:tr w:rsidR="00244133" w:rsidRPr="00F71923" w14:paraId="45FFE8C4" w14:textId="77777777" w:rsidTr="00472ED4">
        <w:trPr>
          <w:cantSplit/>
          <w:trHeight w:hRule="exact" w:val="1084"/>
        </w:trPr>
        <w:tc>
          <w:tcPr>
            <w:tcW w:w="8505" w:type="dxa"/>
            <w:gridSpan w:val="3"/>
          </w:tcPr>
          <w:p w14:paraId="1CC76022" w14:textId="4224CA2D" w:rsidR="00244133" w:rsidRPr="006C7330" w:rsidRDefault="00244133" w:rsidP="0006370D">
            <w:pPr>
              <w:pStyle w:val="LABabstracttitle"/>
              <w:rPr>
                <w:lang w:val="en-US"/>
              </w:rPr>
            </w:pPr>
            <w:r w:rsidRPr="006C7330">
              <w:rPr>
                <w:lang w:val="en-US"/>
              </w:rPr>
              <w:t>T</w:t>
            </w:r>
            <w:r w:rsidR="00D069FC" w:rsidRPr="006C7330">
              <w:rPr>
                <w:lang w:val="en-US"/>
              </w:rPr>
              <w:t>itle of Publication</w:t>
            </w:r>
          </w:p>
          <w:p w14:paraId="27BFCC6C" w14:textId="069F1DD1" w:rsidR="00244133" w:rsidRPr="00D069FC" w:rsidRDefault="00D069FC" w:rsidP="00472ED4">
            <w:pPr>
              <w:pStyle w:val="LABabstracttext"/>
              <w:rPr>
                <w:b/>
                <w:lang w:val="en-US"/>
              </w:rPr>
            </w:pPr>
            <w:r w:rsidRPr="00D069FC">
              <w:rPr>
                <w:b/>
                <w:lang w:val="en-US"/>
              </w:rPr>
              <w:t>Title</w:t>
            </w:r>
            <w:r w:rsidR="00BB545D">
              <w:rPr>
                <w:b/>
                <w:lang w:val="en-US"/>
              </w:rPr>
              <w:t xml:space="preserve"> of the </w:t>
            </w:r>
            <w:r w:rsidR="00F71923">
              <w:rPr>
                <w:b/>
                <w:lang w:val="en-US"/>
              </w:rPr>
              <w:t>Thesis</w:t>
            </w:r>
          </w:p>
          <w:p w14:paraId="04121D6F" w14:textId="435A7C7D" w:rsidR="00244133" w:rsidRPr="00D069FC" w:rsidRDefault="00D069FC" w:rsidP="00472ED4">
            <w:pPr>
              <w:pStyle w:val="LABabstracttext"/>
              <w:rPr>
                <w:b/>
                <w:lang w:val="en-US"/>
              </w:rPr>
            </w:pPr>
            <w:r w:rsidRPr="00D069FC">
              <w:rPr>
                <w:lang w:val="en-US"/>
              </w:rPr>
              <w:t>P</w:t>
            </w:r>
            <w:r>
              <w:rPr>
                <w:lang w:val="en-US"/>
              </w:rPr>
              <w:t>ossible subtitle(s)</w:t>
            </w:r>
          </w:p>
        </w:tc>
      </w:tr>
      <w:tr w:rsidR="00244133" w:rsidRPr="00F71923" w14:paraId="0FD96893" w14:textId="77777777" w:rsidTr="00472ED4">
        <w:trPr>
          <w:cantSplit/>
          <w:trHeight w:hRule="exact" w:val="737"/>
        </w:trPr>
        <w:tc>
          <w:tcPr>
            <w:tcW w:w="8505" w:type="dxa"/>
            <w:gridSpan w:val="3"/>
          </w:tcPr>
          <w:p w14:paraId="55CEC40D" w14:textId="216DB9F3" w:rsidR="00160DFE" w:rsidRPr="006C7330" w:rsidRDefault="00160DFE" w:rsidP="0006370D">
            <w:pPr>
              <w:pStyle w:val="LABabstracttitle"/>
              <w:rPr>
                <w:lang w:val="en-US"/>
              </w:rPr>
            </w:pPr>
            <w:r w:rsidRPr="006C7330">
              <w:rPr>
                <w:lang w:val="en-US"/>
              </w:rPr>
              <w:t>Degree</w:t>
            </w:r>
            <w:r w:rsidR="00AA5536" w:rsidRPr="006C7330">
              <w:rPr>
                <w:lang w:val="en-US"/>
              </w:rPr>
              <w:t>, F</w:t>
            </w:r>
            <w:r w:rsidRPr="006C7330">
              <w:rPr>
                <w:lang w:val="en-US"/>
              </w:rPr>
              <w:t xml:space="preserve">ield of </w:t>
            </w:r>
            <w:r w:rsidR="00AA5536" w:rsidRPr="006C7330">
              <w:rPr>
                <w:lang w:val="en-US"/>
              </w:rPr>
              <w:t>S</w:t>
            </w:r>
            <w:r w:rsidRPr="006C7330">
              <w:rPr>
                <w:lang w:val="en-US"/>
              </w:rPr>
              <w:t>tudy</w:t>
            </w:r>
          </w:p>
          <w:p w14:paraId="78441D68" w14:textId="57611162" w:rsidR="00160DFE" w:rsidRPr="006C7330" w:rsidRDefault="00160DFE" w:rsidP="00160DFE">
            <w:pPr>
              <w:pStyle w:val="LABabstracttext"/>
              <w:rPr>
                <w:lang w:val="en-US"/>
              </w:rPr>
            </w:pPr>
          </w:p>
          <w:p w14:paraId="39BFD84A" w14:textId="01C5250F" w:rsidR="00244133" w:rsidRPr="00D069FC" w:rsidRDefault="00244133" w:rsidP="00472ED4">
            <w:pPr>
              <w:pStyle w:val="LABabstracttext"/>
              <w:rPr>
                <w:lang w:val="en-US"/>
              </w:rPr>
            </w:pPr>
          </w:p>
        </w:tc>
      </w:tr>
      <w:tr w:rsidR="00244133" w:rsidRPr="009A63F6" w14:paraId="3B1AF1E0" w14:textId="77777777" w:rsidTr="00472ED4">
        <w:trPr>
          <w:cantSplit/>
          <w:trHeight w:hRule="exact" w:val="875"/>
        </w:trPr>
        <w:tc>
          <w:tcPr>
            <w:tcW w:w="8505" w:type="dxa"/>
            <w:gridSpan w:val="3"/>
          </w:tcPr>
          <w:p w14:paraId="599EAF89" w14:textId="0405DB71" w:rsidR="00160DFE" w:rsidRPr="006C7330" w:rsidRDefault="009A63F6" w:rsidP="0006370D">
            <w:pPr>
              <w:pStyle w:val="LABabstracttitle"/>
              <w:rPr>
                <w:lang w:val="en-US"/>
              </w:rPr>
            </w:pPr>
            <w:r>
              <w:rPr>
                <w:lang w:val="en-US"/>
              </w:rPr>
              <w:t>Commissioning o</w:t>
            </w:r>
            <w:r w:rsidR="00160DFE" w:rsidRPr="006C7330">
              <w:rPr>
                <w:lang w:val="en-US"/>
              </w:rPr>
              <w:t>rgani</w:t>
            </w:r>
            <w:r>
              <w:rPr>
                <w:lang w:val="en-US"/>
              </w:rPr>
              <w:t>z</w:t>
            </w:r>
            <w:r w:rsidR="00160DFE" w:rsidRPr="006C7330">
              <w:rPr>
                <w:lang w:val="en-US"/>
              </w:rPr>
              <w:t xml:space="preserve">ation </w:t>
            </w:r>
            <w:r w:rsidR="00A9399B">
              <w:rPr>
                <w:lang w:val="en-US"/>
              </w:rPr>
              <w:t xml:space="preserve"> </w:t>
            </w:r>
            <w:r w:rsidR="00160DFE" w:rsidRPr="006C7330">
              <w:rPr>
                <w:lang w:val="en-US"/>
              </w:rPr>
              <w:t>(if the thesis is commissioned by another party)</w:t>
            </w:r>
          </w:p>
          <w:p w14:paraId="487B3E89" w14:textId="48AC2B3A" w:rsidR="00244133" w:rsidRPr="00160DFE" w:rsidRDefault="00244133" w:rsidP="00160DFE">
            <w:pPr>
              <w:pStyle w:val="LABabstracttext"/>
              <w:rPr>
                <w:lang w:val="en-US"/>
              </w:rPr>
            </w:pPr>
          </w:p>
        </w:tc>
      </w:tr>
      <w:tr w:rsidR="00244133" w:rsidRPr="009A63F6" w14:paraId="7C108D6C" w14:textId="77777777" w:rsidTr="00472ED4">
        <w:trPr>
          <w:cantSplit/>
          <w:trHeight w:hRule="exact" w:val="4305"/>
        </w:trPr>
        <w:tc>
          <w:tcPr>
            <w:tcW w:w="8505" w:type="dxa"/>
            <w:gridSpan w:val="3"/>
          </w:tcPr>
          <w:p w14:paraId="13BDEBA1" w14:textId="73D48A98" w:rsidR="00244133" w:rsidRPr="006C7330" w:rsidRDefault="00D069FC" w:rsidP="0006370D">
            <w:pPr>
              <w:pStyle w:val="LABabstracttitle"/>
              <w:rPr>
                <w:lang w:val="en-US"/>
              </w:rPr>
            </w:pPr>
            <w:r w:rsidRPr="006C7330">
              <w:rPr>
                <w:lang w:val="en-US"/>
              </w:rPr>
              <w:t>Abstract</w:t>
            </w:r>
          </w:p>
          <w:p w14:paraId="78053D60" w14:textId="1A494B8D" w:rsidR="00244133" w:rsidRPr="00BB545D" w:rsidRDefault="00D069FC" w:rsidP="00472ED4">
            <w:pPr>
              <w:pStyle w:val="LABabstracttext"/>
              <w:rPr>
                <w:lang w:val="en-US"/>
              </w:rPr>
            </w:pPr>
            <w:r w:rsidRPr="00BB545D">
              <w:rPr>
                <w:lang w:val="en-US"/>
              </w:rPr>
              <w:t xml:space="preserve">Type </w:t>
            </w:r>
            <w:r w:rsidR="00BB545D" w:rsidRPr="00BB545D">
              <w:rPr>
                <w:lang w:val="en-US"/>
              </w:rPr>
              <w:t xml:space="preserve">the </w:t>
            </w:r>
            <w:r w:rsidRPr="00BB545D">
              <w:rPr>
                <w:lang w:val="en-US"/>
              </w:rPr>
              <w:t>abstract here</w:t>
            </w:r>
            <w:r w:rsidR="00244133" w:rsidRPr="00BB545D">
              <w:rPr>
                <w:lang w:val="en-US"/>
              </w:rPr>
              <w:t>….</w:t>
            </w:r>
          </w:p>
        </w:tc>
      </w:tr>
      <w:tr w:rsidR="00244133" w:rsidRPr="00BC75DE" w14:paraId="4A422F68" w14:textId="77777777" w:rsidTr="00472ED4">
        <w:trPr>
          <w:cantSplit/>
          <w:trHeight w:hRule="exact" w:val="964"/>
        </w:trPr>
        <w:tc>
          <w:tcPr>
            <w:tcW w:w="8505" w:type="dxa"/>
            <w:gridSpan w:val="3"/>
          </w:tcPr>
          <w:p w14:paraId="220E6AB0" w14:textId="16D6256C" w:rsidR="00244133" w:rsidRPr="006C7330" w:rsidRDefault="00D069FC" w:rsidP="0006370D">
            <w:pPr>
              <w:pStyle w:val="LABabstracttitle"/>
            </w:pPr>
            <w:r w:rsidRPr="006C7330">
              <w:t>Keywords</w:t>
            </w:r>
          </w:p>
          <w:p w14:paraId="3E128567" w14:textId="48940F71" w:rsidR="00244133" w:rsidRPr="00593818" w:rsidRDefault="00972732" w:rsidP="00972732">
            <w:pPr>
              <w:pStyle w:val="LABabstracttext"/>
            </w:pPr>
            <w:r>
              <w:t>k</w:t>
            </w:r>
            <w:r w:rsidR="00D069FC">
              <w:t>eyword</w:t>
            </w:r>
            <w:r w:rsidR="00244133">
              <w:t xml:space="preserve">, </w:t>
            </w:r>
            <w:r>
              <w:t>k</w:t>
            </w:r>
            <w:r w:rsidR="00D069FC">
              <w:t>eyword</w:t>
            </w:r>
            <w:r w:rsidR="00244133">
              <w:t xml:space="preserve">, </w:t>
            </w:r>
            <w:r>
              <w:t>k</w:t>
            </w:r>
            <w:r w:rsidR="00D069FC">
              <w:t>eyword</w:t>
            </w:r>
          </w:p>
          <w:p w14:paraId="679495C2" w14:textId="77777777" w:rsidR="00244133" w:rsidRPr="00BC75DE" w:rsidRDefault="00244133" w:rsidP="00472ED4">
            <w:pPr>
              <w:tabs>
                <w:tab w:val="left" w:pos="2055"/>
              </w:tabs>
              <w:rPr>
                <w:rFonts w:cs="Arial"/>
              </w:rPr>
            </w:pPr>
          </w:p>
        </w:tc>
      </w:tr>
    </w:tbl>
    <w:p w14:paraId="7C40DA5D" w14:textId="77777777" w:rsidR="00244133" w:rsidRDefault="00244133">
      <w:pPr>
        <w:rPr>
          <w:rFonts w:ascii="Arial" w:hAnsi="Arial" w:cs="Arial"/>
        </w:rPr>
      </w:pPr>
    </w:p>
    <w:p w14:paraId="3F001F3E" w14:textId="77777777" w:rsidR="00244133" w:rsidRPr="00BC75DE" w:rsidRDefault="00244133">
      <w:pPr>
        <w:rPr>
          <w:rFonts w:ascii="Arial" w:hAnsi="Arial" w:cs="Arial"/>
        </w:rPr>
        <w:sectPr w:rsidR="00244133" w:rsidRPr="00BC75DE" w:rsidSect="00363AAB">
          <w:headerReference w:type="even" r:id="rId12"/>
          <w:headerReference w:type="default" r:id="rId13"/>
          <w:headerReference w:type="first" r:id="rId14"/>
          <w:pgSz w:w="11906" w:h="16838"/>
          <w:pgMar w:top="1418" w:right="1418" w:bottom="1418" w:left="1701" w:header="1701" w:footer="737" w:gutter="0"/>
          <w:cols w:space="708"/>
          <w:docGrid w:linePitch="360"/>
        </w:sectPr>
      </w:pPr>
    </w:p>
    <w:sdt>
      <w:sdtPr>
        <w:rPr>
          <w:rFonts w:eastAsiaTheme="minorHAnsi"/>
          <w:b w:val="0"/>
          <w:caps/>
          <w:color w:val="auto"/>
          <w:sz w:val="22"/>
        </w:rPr>
        <w:id w:val="-1031035482"/>
        <w:docPartObj>
          <w:docPartGallery w:val="Table of Contents"/>
          <w:docPartUnique/>
        </w:docPartObj>
      </w:sdtPr>
      <w:sdtEndPr>
        <w:rPr>
          <w:bCs/>
          <w:caps w:val="0"/>
        </w:rPr>
      </w:sdtEndPr>
      <w:sdtContent>
        <w:p w14:paraId="193259A8" w14:textId="77777777" w:rsidR="00195849" w:rsidRPr="001C2478" w:rsidRDefault="00195849" w:rsidP="0006370D">
          <w:pPr>
            <w:pStyle w:val="LABNon-numberedheading"/>
            <w:outlineLvl w:val="9"/>
          </w:pPr>
          <w:r w:rsidRPr="001C2478">
            <w:t>Sisällys</w:t>
          </w:r>
        </w:p>
        <w:p w14:paraId="368CB5E1" w14:textId="12EECC9C" w:rsidR="00E01160" w:rsidRDefault="005D45C7">
          <w:pPr>
            <w:pStyle w:val="TOC1"/>
            <w:rPr>
              <w:rFonts w:asciiTheme="minorHAnsi" w:eastAsiaTheme="minorEastAsia" w:hAnsiTheme="minorHAnsi" w:cstheme="minorBidi"/>
              <w:kern w:val="2"/>
              <w:sz w:val="24"/>
              <w:szCs w:val="24"/>
              <w:lang w:eastAsia="fi-FI"/>
              <w14:ligatures w14:val="standardContextual"/>
            </w:rPr>
          </w:pPr>
          <w:r>
            <w:rPr>
              <w:caps/>
            </w:rPr>
            <w:fldChar w:fldCharType="begin"/>
          </w:r>
          <w:r>
            <w:rPr>
              <w:caps/>
            </w:rPr>
            <w:instrText xml:space="preserve"> TOC \o "1-3" \h \z \u </w:instrText>
          </w:r>
          <w:r>
            <w:rPr>
              <w:caps/>
            </w:rPr>
            <w:fldChar w:fldCharType="separate"/>
          </w:r>
          <w:hyperlink w:anchor="_Toc225775469" w:history="1">
            <w:r w:rsidR="00E01160" w:rsidRPr="00AB6DC8">
              <w:rPr>
                <w:rStyle w:val="Hyperlink"/>
              </w:rPr>
              <w:t>1</w:t>
            </w:r>
            <w:r w:rsidR="00E01160">
              <w:rPr>
                <w:rFonts w:asciiTheme="minorHAnsi" w:eastAsiaTheme="minorEastAsia" w:hAnsiTheme="minorHAnsi" w:cstheme="minorBidi"/>
                <w:kern w:val="2"/>
                <w:sz w:val="24"/>
                <w:szCs w:val="24"/>
                <w:lang w:eastAsia="fi-FI"/>
                <w14:ligatures w14:val="standardContextual"/>
              </w:rPr>
              <w:tab/>
            </w:r>
            <w:r w:rsidR="00E01160" w:rsidRPr="00AB6DC8">
              <w:rPr>
                <w:rStyle w:val="Hyperlink"/>
              </w:rPr>
              <w:t>Johdanto</w:t>
            </w:r>
            <w:r w:rsidR="00E01160">
              <w:rPr>
                <w:webHidden/>
              </w:rPr>
              <w:tab/>
            </w:r>
            <w:r w:rsidR="00E01160">
              <w:rPr>
                <w:webHidden/>
              </w:rPr>
              <w:fldChar w:fldCharType="begin"/>
            </w:r>
            <w:r w:rsidR="00E01160">
              <w:rPr>
                <w:webHidden/>
              </w:rPr>
              <w:instrText xml:space="preserve"> PAGEREF _Toc225775469 \h </w:instrText>
            </w:r>
            <w:r w:rsidR="00E01160">
              <w:rPr>
                <w:webHidden/>
              </w:rPr>
            </w:r>
            <w:r w:rsidR="00E01160">
              <w:rPr>
                <w:webHidden/>
              </w:rPr>
              <w:fldChar w:fldCharType="separate"/>
            </w:r>
            <w:r w:rsidR="00E01160">
              <w:rPr>
                <w:webHidden/>
              </w:rPr>
              <w:t>1</w:t>
            </w:r>
            <w:r w:rsidR="00E01160">
              <w:rPr>
                <w:webHidden/>
              </w:rPr>
              <w:fldChar w:fldCharType="end"/>
            </w:r>
          </w:hyperlink>
        </w:p>
        <w:p w14:paraId="4F2A4FBB" w14:textId="341FA6DC" w:rsidR="00E01160" w:rsidRDefault="00E01160">
          <w:pPr>
            <w:pStyle w:val="TOC1"/>
            <w:rPr>
              <w:rFonts w:asciiTheme="minorHAnsi" w:eastAsiaTheme="minorEastAsia" w:hAnsiTheme="minorHAnsi" w:cstheme="minorBidi"/>
              <w:kern w:val="2"/>
              <w:sz w:val="24"/>
              <w:szCs w:val="24"/>
              <w:lang w:eastAsia="fi-FI"/>
              <w14:ligatures w14:val="standardContextual"/>
            </w:rPr>
          </w:pPr>
          <w:hyperlink w:anchor="_Toc225775470" w:history="1">
            <w:r w:rsidRPr="00AB6DC8">
              <w:rPr>
                <w:rStyle w:val="Hyperlink"/>
              </w:rPr>
              <w:t>2</w:t>
            </w:r>
            <w:r>
              <w:rPr>
                <w:rFonts w:asciiTheme="minorHAnsi" w:eastAsiaTheme="minorEastAsia" w:hAnsiTheme="minorHAnsi" w:cstheme="minorBidi"/>
                <w:kern w:val="2"/>
                <w:sz w:val="24"/>
                <w:szCs w:val="24"/>
                <w:lang w:eastAsia="fi-FI"/>
                <w14:ligatures w14:val="standardContextual"/>
              </w:rPr>
              <w:tab/>
            </w:r>
            <w:r w:rsidRPr="00AB6DC8">
              <w:rPr>
                <w:rStyle w:val="Hyperlink"/>
              </w:rPr>
              <w:t>Toinen pääluku</w:t>
            </w:r>
            <w:r>
              <w:rPr>
                <w:webHidden/>
              </w:rPr>
              <w:tab/>
            </w:r>
            <w:r>
              <w:rPr>
                <w:webHidden/>
              </w:rPr>
              <w:fldChar w:fldCharType="begin"/>
            </w:r>
            <w:r>
              <w:rPr>
                <w:webHidden/>
              </w:rPr>
              <w:instrText xml:space="preserve"> PAGEREF _Toc225775470 \h </w:instrText>
            </w:r>
            <w:r>
              <w:rPr>
                <w:webHidden/>
              </w:rPr>
            </w:r>
            <w:r>
              <w:rPr>
                <w:webHidden/>
              </w:rPr>
              <w:fldChar w:fldCharType="separate"/>
            </w:r>
            <w:r>
              <w:rPr>
                <w:webHidden/>
              </w:rPr>
              <w:t>3</w:t>
            </w:r>
            <w:r>
              <w:rPr>
                <w:webHidden/>
              </w:rPr>
              <w:fldChar w:fldCharType="end"/>
            </w:r>
          </w:hyperlink>
        </w:p>
        <w:p w14:paraId="25418E5B" w14:textId="6BD4D22A"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71" w:history="1">
            <w:r w:rsidRPr="00AB6DC8">
              <w:rPr>
                <w:rStyle w:val="Hyperlink"/>
                <w:noProof/>
              </w:rPr>
              <w:t>2.1</w:t>
            </w:r>
            <w:r>
              <w:rPr>
                <w:rFonts w:asciiTheme="minorHAnsi" w:eastAsiaTheme="minorEastAsia" w:hAnsiTheme="minorHAnsi"/>
                <w:noProof/>
                <w:kern w:val="2"/>
                <w:sz w:val="24"/>
                <w:szCs w:val="24"/>
                <w:lang w:eastAsia="fi-FI"/>
                <w14:ligatures w14:val="standardContextual"/>
              </w:rPr>
              <w:tab/>
            </w:r>
            <w:r w:rsidRPr="00AB6DC8">
              <w:rPr>
                <w:rStyle w:val="Hyperlink"/>
                <w:noProof/>
              </w:rPr>
              <w:t>Ensimmäinen alaluku</w:t>
            </w:r>
            <w:r>
              <w:rPr>
                <w:noProof/>
                <w:webHidden/>
              </w:rPr>
              <w:tab/>
            </w:r>
            <w:r>
              <w:rPr>
                <w:noProof/>
                <w:webHidden/>
              </w:rPr>
              <w:fldChar w:fldCharType="begin"/>
            </w:r>
            <w:r>
              <w:rPr>
                <w:noProof/>
                <w:webHidden/>
              </w:rPr>
              <w:instrText xml:space="preserve"> PAGEREF _Toc225775471 \h </w:instrText>
            </w:r>
            <w:r>
              <w:rPr>
                <w:noProof/>
                <w:webHidden/>
              </w:rPr>
            </w:r>
            <w:r>
              <w:rPr>
                <w:noProof/>
                <w:webHidden/>
              </w:rPr>
              <w:fldChar w:fldCharType="separate"/>
            </w:r>
            <w:r>
              <w:rPr>
                <w:noProof/>
                <w:webHidden/>
              </w:rPr>
              <w:t>3</w:t>
            </w:r>
            <w:r>
              <w:rPr>
                <w:noProof/>
                <w:webHidden/>
              </w:rPr>
              <w:fldChar w:fldCharType="end"/>
            </w:r>
          </w:hyperlink>
        </w:p>
        <w:p w14:paraId="5EFEEF3B" w14:textId="4490EB2F" w:rsidR="00E01160" w:rsidRDefault="00E01160">
          <w:pPr>
            <w:pStyle w:val="TOC3"/>
            <w:tabs>
              <w:tab w:val="left" w:pos="1200"/>
              <w:tab w:val="right" w:leader="dot" w:pos="8777"/>
            </w:tabs>
            <w:rPr>
              <w:rFonts w:asciiTheme="minorHAnsi" w:eastAsiaTheme="minorEastAsia" w:hAnsiTheme="minorHAnsi"/>
              <w:noProof/>
              <w:kern w:val="2"/>
              <w:sz w:val="24"/>
              <w:szCs w:val="24"/>
              <w:lang w:eastAsia="fi-FI"/>
              <w14:ligatures w14:val="standardContextual"/>
            </w:rPr>
          </w:pPr>
          <w:hyperlink w:anchor="_Toc225775472" w:history="1">
            <w:r w:rsidRPr="00AB6DC8">
              <w:rPr>
                <w:rStyle w:val="Hyperlink"/>
                <w:noProof/>
              </w:rPr>
              <w:t>2.1.1</w:t>
            </w:r>
            <w:r>
              <w:rPr>
                <w:rFonts w:asciiTheme="minorHAnsi" w:eastAsiaTheme="minorEastAsia" w:hAnsiTheme="minorHAnsi"/>
                <w:noProof/>
                <w:kern w:val="2"/>
                <w:sz w:val="24"/>
                <w:szCs w:val="24"/>
                <w:lang w:eastAsia="fi-FI"/>
                <w14:ligatures w14:val="standardContextual"/>
              </w:rPr>
              <w:tab/>
            </w:r>
            <w:r w:rsidRPr="00AB6DC8">
              <w:rPr>
                <w:rStyle w:val="Hyperlink"/>
                <w:noProof/>
              </w:rPr>
              <w:t>Ensimmäinen alaluvun alaluku</w:t>
            </w:r>
            <w:r>
              <w:rPr>
                <w:noProof/>
                <w:webHidden/>
              </w:rPr>
              <w:tab/>
            </w:r>
            <w:r>
              <w:rPr>
                <w:noProof/>
                <w:webHidden/>
              </w:rPr>
              <w:fldChar w:fldCharType="begin"/>
            </w:r>
            <w:r>
              <w:rPr>
                <w:noProof/>
                <w:webHidden/>
              </w:rPr>
              <w:instrText xml:space="preserve"> PAGEREF _Toc225775472 \h </w:instrText>
            </w:r>
            <w:r>
              <w:rPr>
                <w:noProof/>
                <w:webHidden/>
              </w:rPr>
            </w:r>
            <w:r>
              <w:rPr>
                <w:noProof/>
                <w:webHidden/>
              </w:rPr>
              <w:fldChar w:fldCharType="separate"/>
            </w:r>
            <w:r>
              <w:rPr>
                <w:noProof/>
                <w:webHidden/>
              </w:rPr>
              <w:t>3</w:t>
            </w:r>
            <w:r>
              <w:rPr>
                <w:noProof/>
                <w:webHidden/>
              </w:rPr>
              <w:fldChar w:fldCharType="end"/>
            </w:r>
          </w:hyperlink>
        </w:p>
        <w:p w14:paraId="752C90C8" w14:textId="0E3891CB" w:rsidR="00E01160" w:rsidRDefault="00E01160">
          <w:pPr>
            <w:pStyle w:val="TOC3"/>
            <w:tabs>
              <w:tab w:val="left" w:pos="1200"/>
              <w:tab w:val="right" w:leader="dot" w:pos="8777"/>
            </w:tabs>
            <w:rPr>
              <w:rFonts w:asciiTheme="minorHAnsi" w:eastAsiaTheme="minorEastAsia" w:hAnsiTheme="minorHAnsi"/>
              <w:noProof/>
              <w:kern w:val="2"/>
              <w:sz w:val="24"/>
              <w:szCs w:val="24"/>
              <w:lang w:eastAsia="fi-FI"/>
              <w14:ligatures w14:val="standardContextual"/>
            </w:rPr>
          </w:pPr>
          <w:hyperlink w:anchor="_Toc225775473" w:history="1">
            <w:r w:rsidRPr="00AB6DC8">
              <w:rPr>
                <w:rStyle w:val="Hyperlink"/>
                <w:noProof/>
              </w:rPr>
              <w:t>2.1.2</w:t>
            </w:r>
            <w:r>
              <w:rPr>
                <w:rFonts w:asciiTheme="minorHAnsi" w:eastAsiaTheme="minorEastAsia" w:hAnsiTheme="minorHAnsi"/>
                <w:noProof/>
                <w:kern w:val="2"/>
                <w:sz w:val="24"/>
                <w:szCs w:val="24"/>
                <w:lang w:eastAsia="fi-FI"/>
                <w14:ligatures w14:val="standardContextual"/>
              </w:rPr>
              <w:tab/>
            </w:r>
            <w:r w:rsidRPr="00AB6DC8">
              <w:rPr>
                <w:rStyle w:val="Hyperlink"/>
                <w:noProof/>
              </w:rPr>
              <w:t>Toinen alaluvun alaluku</w:t>
            </w:r>
            <w:r>
              <w:rPr>
                <w:noProof/>
                <w:webHidden/>
              </w:rPr>
              <w:tab/>
            </w:r>
            <w:r>
              <w:rPr>
                <w:noProof/>
                <w:webHidden/>
              </w:rPr>
              <w:fldChar w:fldCharType="begin"/>
            </w:r>
            <w:r>
              <w:rPr>
                <w:noProof/>
                <w:webHidden/>
              </w:rPr>
              <w:instrText xml:space="preserve"> PAGEREF _Toc225775473 \h </w:instrText>
            </w:r>
            <w:r>
              <w:rPr>
                <w:noProof/>
                <w:webHidden/>
              </w:rPr>
            </w:r>
            <w:r>
              <w:rPr>
                <w:noProof/>
                <w:webHidden/>
              </w:rPr>
              <w:fldChar w:fldCharType="separate"/>
            </w:r>
            <w:r>
              <w:rPr>
                <w:noProof/>
                <w:webHidden/>
              </w:rPr>
              <w:t>3</w:t>
            </w:r>
            <w:r>
              <w:rPr>
                <w:noProof/>
                <w:webHidden/>
              </w:rPr>
              <w:fldChar w:fldCharType="end"/>
            </w:r>
          </w:hyperlink>
        </w:p>
        <w:p w14:paraId="49BB4D81" w14:textId="7F517B89"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74" w:history="1">
            <w:r w:rsidRPr="00AB6DC8">
              <w:rPr>
                <w:rStyle w:val="Hyperlink"/>
                <w:noProof/>
              </w:rPr>
              <w:t>2.2</w:t>
            </w:r>
            <w:r>
              <w:rPr>
                <w:rFonts w:asciiTheme="minorHAnsi" w:eastAsiaTheme="minorEastAsia" w:hAnsiTheme="minorHAnsi"/>
                <w:noProof/>
                <w:kern w:val="2"/>
                <w:sz w:val="24"/>
                <w:szCs w:val="24"/>
                <w:lang w:eastAsia="fi-FI"/>
                <w14:ligatures w14:val="standardContextual"/>
              </w:rPr>
              <w:tab/>
            </w:r>
            <w:r w:rsidRPr="00AB6DC8">
              <w:rPr>
                <w:rStyle w:val="Hyperlink"/>
                <w:noProof/>
              </w:rPr>
              <w:t>Toinen alaluku</w:t>
            </w:r>
            <w:r>
              <w:rPr>
                <w:noProof/>
                <w:webHidden/>
              </w:rPr>
              <w:tab/>
            </w:r>
            <w:r>
              <w:rPr>
                <w:noProof/>
                <w:webHidden/>
              </w:rPr>
              <w:fldChar w:fldCharType="begin"/>
            </w:r>
            <w:r>
              <w:rPr>
                <w:noProof/>
                <w:webHidden/>
              </w:rPr>
              <w:instrText xml:space="preserve"> PAGEREF _Toc225775474 \h </w:instrText>
            </w:r>
            <w:r>
              <w:rPr>
                <w:noProof/>
                <w:webHidden/>
              </w:rPr>
            </w:r>
            <w:r>
              <w:rPr>
                <w:noProof/>
                <w:webHidden/>
              </w:rPr>
              <w:fldChar w:fldCharType="separate"/>
            </w:r>
            <w:r>
              <w:rPr>
                <w:noProof/>
                <w:webHidden/>
              </w:rPr>
              <w:t>3</w:t>
            </w:r>
            <w:r>
              <w:rPr>
                <w:noProof/>
                <w:webHidden/>
              </w:rPr>
              <w:fldChar w:fldCharType="end"/>
            </w:r>
          </w:hyperlink>
        </w:p>
        <w:p w14:paraId="319929A7" w14:textId="54639DEE" w:rsidR="00E01160" w:rsidRDefault="00E01160">
          <w:pPr>
            <w:pStyle w:val="TOC1"/>
            <w:rPr>
              <w:rFonts w:asciiTheme="minorHAnsi" w:eastAsiaTheme="minorEastAsia" w:hAnsiTheme="minorHAnsi" w:cstheme="minorBidi"/>
              <w:kern w:val="2"/>
              <w:sz w:val="24"/>
              <w:szCs w:val="24"/>
              <w:lang w:eastAsia="fi-FI"/>
              <w14:ligatures w14:val="standardContextual"/>
            </w:rPr>
          </w:pPr>
          <w:hyperlink w:anchor="_Toc225775475" w:history="1">
            <w:r w:rsidRPr="00AB6DC8">
              <w:rPr>
                <w:rStyle w:val="Hyperlink"/>
              </w:rPr>
              <w:t>3</w:t>
            </w:r>
            <w:r>
              <w:rPr>
                <w:rFonts w:asciiTheme="minorHAnsi" w:eastAsiaTheme="minorEastAsia" w:hAnsiTheme="minorHAnsi" w:cstheme="minorBidi"/>
                <w:kern w:val="2"/>
                <w:sz w:val="24"/>
                <w:szCs w:val="24"/>
                <w:lang w:eastAsia="fi-FI"/>
                <w14:ligatures w14:val="standardContextual"/>
              </w:rPr>
              <w:tab/>
            </w:r>
            <w:r w:rsidRPr="00AB6DC8">
              <w:rPr>
                <w:rStyle w:val="Hyperlink"/>
              </w:rPr>
              <w:t>Kolmas pääluku</w:t>
            </w:r>
            <w:r>
              <w:rPr>
                <w:webHidden/>
              </w:rPr>
              <w:tab/>
            </w:r>
            <w:r>
              <w:rPr>
                <w:webHidden/>
              </w:rPr>
              <w:fldChar w:fldCharType="begin"/>
            </w:r>
            <w:r>
              <w:rPr>
                <w:webHidden/>
              </w:rPr>
              <w:instrText xml:space="preserve"> PAGEREF _Toc225775475 \h </w:instrText>
            </w:r>
            <w:r>
              <w:rPr>
                <w:webHidden/>
              </w:rPr>
            </w:r>
            <w:r>
              <w:rPr>
                <w:webHidden/>
              </w:rPr>
              <w:fldChar w:fldCharType="separate"/>
            </w:r>
            <w:r>
              <w:rPr>
                <w:webHidden/>
              </w:rPr>
              <w:t>4</w:t>
            </w:r>
            <w:r>
              <w:rPr>
                <w:webHidden/>
              </w:rPr>
              <w:fldChar w:fldCharType="end"/>
            </w:r>
          </w:hyperlink>
        </w:p>
        <w:p w14:paraId="5BDFB2B3" w14:textId="206109C9"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76" w:history="1">
            <w:r w:rsidRPr="00AB6DC8">
              <w:rPr>
                <w:rStyle w:val="Hyperlink"/>
                <w:noProof/>
              </w:rPr>
              <w:t>3.1</w:t>
            </w:r>
            <w:r>
              <w:rPr>
                <w:rFonts w:asciiTheme="minorHAnsi" w:eastAsiaTheme="minorEastAsia" w:hAnsiTheme="minorHAnsi"/>
                <w:noProof/>
                <w:kern w:val="2"/>
                <w:sz w:val="24"/>
                <w:szCs w:val="24"/>
                <w:lang w:eastAsia="fi-FI"/>
                <w14:ligatures w14:val="standardContextual"/>
              </w:rPr>
              <w:tab/>
            </w:r>
            <w:r w:rsidRPr="00AB6DC8">
              <w:rPr>
                <w:rStyle w:val="Hyperlink"/>
                <w:noProof/>
              </w:rPr>
              <w:t>Ensimmäinen alaluku</w:t>
            </w:r>
            <w:r>
              <w:rPr>
                <w:noProof/>
                <w:webHidden/>
              </w:rPr>
              <w:tab/>
            </w:r>
            <w:r>
              <w:rPr>
                <w:noProof/>
                <w:webHidden/>
              </w:rPr>
              <w:fldChar w:fldCharType="begin"/>
            </w:r>
            <w:r>
              <w:rPr>
                <w:noProof/>
                <w:webHidden/>
              </w:rPr>
              <w:instrText xml:space="preserve"> PAGEREF _Toc225775476 \h </w:instrText>
            </w:r>
            <w:r>
              <w:rPr>
                <w:noProof/>
                <w:webHidden/>
              </w:rPr>
            </w:r>
            <w:r>
              <w:rPr>
                <w:noProof/>
                <w:webHidden/>
              </w:rPr>
              <w:fldChar w:fldCharType="separate"/>
            </w:r>
            <w:r>
              <w:rPr>
                <w:noProof/>
                <w:webHidden/>
              </w:rPr>
              <w:t>4</w:t>
            </w:r>
            <w:r>
              <w:rPr>
                <w:noProof/>
                <w:webHidden/>
              </w:rPr>
              <w:fldChar w:fldCharType="end"/>
            </w:r>
          </w:hyperlink>
        </w:p>
        <w:p w14:paraId="2FD75E5C" w14:textId="1B7B7724"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77" w:history="1">
            <w:r w:rsidRPr="00AB6DC8">
              <w:rPr>
                <w:rStyle w:val="Hyperlink"/>
                <w:noProof/>
              </w:rPr>
              <w:t>3.2</w:t>
            </w:r>
            <w:r>
              <w:rPr>
                <w:rFonts w:asciiTheme="minorHAnsi" w:eastAsiaTheme="minorEastAsia" w:hAnsiTheme="minorHAnsi"/>
                <w:noProof/>
                <w:kern w:val="2"/>
                <w:sz w:val="24"/>
                <w:szCs w:val="24"/>
                <w:lang w:eastAsia="fi-FI"/>
                <w14:ligatures w14:val="standardContextual"/>
              </w:rPr>
              <w:tab/>
            </w:r>
            <w:r w:rsidRPr="00AB6DC8">
              <w:rPr>
                <w:rStyle w:val="Hyperlink"/>
                <w:noProof/>
              </w:rPr>
              <w:t>Toinen alaluku</w:t>
            </w:r>
            <w:r>
              <w:rPr>
                <w:noProof/>
                <w:webHidden/>
              </w:rPr>
              <w:tab/>
            </w:r>
            <w:r>
              <w:rPr>
                <w:noProof/>
                <w:webHidden/>
              </w:rPr>
              <w:fldChar w:fldCharType="begin"/>
            </w:r>
            <w:r>
              <w:rPr>
                <w:noProof/>
                <w:webHidden/>
              </w:rPr>
              <w:instrText xml:space="preserve"> PAGEREF _Toc225775477 \h </w:instrText>
            </w:r>
            <w:r>
              <w:rPr>
                <w:noProof/>
                <w:webHidden/>
              </w:rPr>
            </w:r>
            <w:r>
              <w:rPr>
                <w:noProof/>
                <w:webHidden/>
              </w:rPr>
              <w:fldChar w:fldCharType="separate"/>
            </w:r>
            <w:r>
              <w:rPr>
                <w:noProof/>
                <w:webHidden/>
              </w:rPr>
              <w:t>4</w:t>
            </w:r>
            <w:r>
              <w:rPr>
                <w:noProof/>
                <w:webHidden/>
              </w:rPr>
              <w:fldChar w:fldCharType="end"/>
            </w:r>
          </w:hyperlink>
        </w:p>
        <w:p w14:paraId="744BC763" w14:textId="239D456F" w:rsidR="00E01160" w:rsidRDefault="00E01160">
          <w:pPr>
            <w:pStyle w:val="TOC1"/>
            <w:rPr>
              <w:rFonts w:asciiTheme="minorHAnsi" w:eastAsiaTheme="minorEastAsia" w:hAnsiTheme="minorHAnsi" w:cstheme="minorBidi"/>
              <w:kern w:val="2"/>
              <w:sz w:val="24"/>
              <w:szCs w:val="24"/>
              <w:lang w:eastAsia="fi-FI"/>
              <w14:ligatures w14:val="standardContextual"/>
            </w:rPr>
          </w:pPr>
          <w:hyperlink w:anchor="_Toc225775478" w:history="1">
            <w:r w:rsidRPr="00AB6DC8">
              <w:rPr>
                <w:rStyle w:val="Hyperlink"/>
              </w:rPr>
              <w:t>4</w:t>
            </w:r>
            <w:r>
              <w:rPr>
                <w:rFonts w:asciiTheme="minorHAnsi" w:eastAsiaTheme="minorEastAsia" w:hAnsiTheme="minorHAnsi" w:cstheme="minorBidi"/>
                <w:kern w:val="2"/>
                <w:sz w:val="24"/>
                <w:szCs w:val="24"/>
                <w:lang w:eastAsia="fi-FI"/>
                <w14:ligatures w14:val="standardContextual"/>
              </w:rPr>
              <w:tab/>
            </w:r>
            <w:r w:rsidRPr="00AB6DC8">
              <w:rPr>
                <w:rStyle w:val="Hyperlink"/>
              </w:rPr>
              <w:t>Neljäs pääluku</w:t>
            </w:r>
            <w:r>
              <w:rPr>
                <w:webHidden/>
              </w:rPr>
              <w:tab/>
            </w:r>
            <w:r>
              <w:rPr>
                <w:webHidden/>
              </w:rPr>
              <w:fldChar w:fldCharType="begin"/>
            </w:r>
            <w:r>
              <w:rPr>
                <w:webHidden/>
              </w:rPr>
              <w:instrText xml:space="preserve"> PAGEREF _Toc225775478 \h </w:instrText>
            </w:r>
            <w:r>
              <w:rPr>
                <w:webHidden/>
              </w:rPr>
            </w:r>
            <w:r>
              <w:rPr>
                <w:webHidden/>
              </w:rPr>
              <w:fldChar w:fldCharType="separate"/>
            </w:r>
            <w:r>
              <w:rPr>
                <w:webHidden/>
              </w:rPr>
              <w:t>5</w:t>
            </w:r>
            <w:r>
              <w:rPr>
                <w:webHidden/>
              </w:rPr>
              <w:fldChar w:fldCharType="end"/>
            </w:r>
          </w:hyperlink>
        </w:p>
        <w:p w14:paraId="1A2D043F" w14:textId="5E814543"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79" w:history="1">
            <w:r w:rsidRPr="00AB6DC8">
              <w:rPr>
                <w:rStyle w:val="Hyperlink"/>
                <w:noProof/>
              </w:rPr>
              <w:t>4.1</w:t>
            </w:r>
            <w:r>
              <w:rPr>
                <w:rFonts w:asciiTheme="minorHAnsi" w:eastAsiaTheme="minorEastAsia" w:hAnsiTheme="minorHAnsi"/>
                <w:noProof/>
                <w:kern w:val="2"/>
                <w:sz w:val="24"/>
                <w:szCs w:val="24"/>
                <w:lang w:eastAsia="fi-FI"/>
                <w14:ligatures w14:val="standardContextual"/>
              </w:rPr>
              <w:tab/>
            </w:r>
            <w:r w:rsidRPr="00AB6DC8">
              <w:rPr>
                <w:rStyle w:val="Hyperlink"/>
                <w:noProof/>
              </w:rPr>
              <w:t>Ensimmäinen alaluku</w:t>
            </w:r>
            <w:r>
              <w:rPr>
                <w:noProof/>
                <w:webHidden/>
              </w:rPr>
              <w:tab/>
            </w:r>
            <w:r>
              <w:rPr>
                <w:noProof/>
                <w:webHidden/>
              </w:rPr>
              <w:fldChar w:fldCharType="begin"/>
            </w:r>
            <w:r>
              <w:rPr>
                <w:noProof/>
                <w:webHidden/>
              </w:rPr>
              <w:instrText xml:space="preserve"> PAGEREF _Toc225775479 \h </w:instrText>
            </w:r>
            <w:r>
              <w:rPr>
                <w:noProof/>
                <w:webHidden/>
              </w:rPr>
            </w:r>
            <w:r>
              <w:rPr>
                <w:noProof/>
                <w:webHidden/>
              </w:rPr>
              <w:fldChar w:fldCharType="separate"/>
            </w:r>
            <w:r>
              <w:rPr>
                <w:noProof/>
                <w:webHidden/>
              </w:rPr>
              <w:t>5</w:t>
            </w:r>
            <w:r>
              <w:rPr>
                <w:noProof/>
                <w:webHidden/>
              </w:rPr>
              <w:fldChar w:fldCharType="end"/>
            </w:r>
          </w:hyperlink>
        </w:p>
        <w:p w14:paraId="4C08B24A" w14:textId="786D2334"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80" w:history="1">
            <w:r w:rsidRPr="00AB6DC8">
              <w:rPr>
                <w:rStyle w:val="Hyperlink"/>
                <w:noProof/>
              </w:rPr>
              <w:t>4.2</w:t>
            </w:r>
            <w:r>
              <w:rPr>
                <w:rFonts w:asciiTheme="minorHAnsi" w:eastAsiaTheme="minorEastAsia" w:hAnsiTheme="minorHAnsi"/>
                <w:noProof/>
                <w:kern w:val="2"/>
                <w:sz w:val="24"/>
                <w:szCs w:val="24"/>
                <w:lang w:eastAsia="fi-FI"/>
                <w14:ligatures w14:val="standardContextual"/>
              </w:rPr>
              <w:tab/>
            </w:r>
            <w:r w:rsidRPr="00AB6DC8">
              <w:rPr>
                <w:rStyle w:val="Hyperlink"/>
                <w:noProof/>
              </w:rPr>
              <w:t>Toinen alaluku</w:t>
            </w:r>
            <w:r>
              <w:rPr>
                <w:noProof/>
                <w:webHidden/>
              </w:rPr>
              <w:tab/>
            </w:r>
            <w:r>
              <w:rPr>
                <w:noProof/>
                <w:webHidden/>
              </w:rPr>
              <w:fldChar w:fldCharType="begin"/>
            </w:r>
            <w:r>
              <w:rPr>
                <w:noProof/>
                <w:webHidden/>
              </w:rPr>
              <w:instrText xml:space="preserve"> PAGEREF _Toc225775480 \h </w:instrText>
            </w:r>
            <w:r>
              <w:rPr>
                <w:noProof/>
                <w:webHidden/>
              </w:rPr>
            </w:r>
            <w:r>
              <w:rPr>
                <w:noProof/>
                <w:webHidden/>
              </w:rPr>
              <w:fldChar w:fldCharType="separate"/>
            </w:r>
            <w:r>
              <w:rPr>
                <w:noProof/>
                <w:webHidden/>
              </w:rPr>
              <w:t>5</w:t>
            </w:r>
            <w:r>
              <w:rPr>
                <w:noProof/>
                <w:webHidden/>
              </w:rPr>
              <w:fldChar w:fldCharType="end"/>
            </w:r>
          </w:hyperlink>
        </w:p>
        <w:p w14:paraId="04AC8CB7" w14:textId="469AD534" w:rsidR="00E01160" w:rsidRDefault="00E01160">
          <w:pPr>
            <w:pStyle w:val="TOC2"/>
            <w:tabs>
              <w:tab w:val="left" w:pos="960"/>
              <w:tab w:val="right" w:leader="dot" w:pos="8777"/>
            </w:tabs>
            <w:rPr>
              <w:rFonts w:asciiTheme="minorHAnsi" w:eastAsiaTheme="minorEastAsia" w:hAnsiTheme="minorHAnsi"/>
              <w:noProof/>
              <w:kern w:val="2"/>
              <w:sz w:val="24"/>
              <w:szCs w:val="24"/>
              <w:lang w:eastAsia="fi-FI"/>
              <w14:ligatures w14:val="standardContextual"/>
            </w:rPr>
          </w:pPr>
          <w:hyperlink w:anchor="_Toc225775481" w:history="1">
            <w:r w:rsidRPr="00AB6DC8">
              <w:rPr>
                <w:rStyle w:val="Hyperlink"/>
                <w:noProof/>
              </w:rPr>
              <w:t>4.3</w:t>
            </w:r>
            <w:r>
              <w:rPr>
                <w:rFonts w:asciiTheme="minorHAnsi" w:eastAsiaTheme="minorEastAsia" w:hAnsiTheme="minorHAnsi"/>
                <w:noProof/>
                <w:kern w:val="2"/>
                <w:sz w:val="24"/>
                <w:szCs w:val="24"/>
                <w:lang w:eastAsia="fi-FI"/>
                <w14:ligatures w14:val="standardContextual"/>
              </w:rPr>
              <w:tab/>
            </w:r>
            <w:r w:rsidRPr="00AB6DC8">
              <w:rPr>
                <w:rStyle w:val="Hyperlink"/>
                <w:noProof/>
              </w:rPr>
              <w:t>Kolmas alaluku</w:t>
            </w:r>
            <w:r>
              <w:rPr>
                <w:noProof/>
                <w:webHidden/>
              </w:rPr>
              <w:tab/>
            </w:r>
            <w:r>
              <w:rPr>
                <w:noProof/>
                <w:webHidden/>
              </w:rPr>
              <w:fldChar w:fldCharType="begin"/>
            </w:r>
            <w:r>
              <w:rPr>
                <w:noProof/>
                <w:webHidden/>
              </w:rPr>
              <w:instrText xml:space="preserve"> PAGEREF _Toc225775481 \h </w:instrText>
            </w:r>
            <w:r>
              <w:rPr>
                <w:noProof/>
                <w:webHidden/>
              </w:rPr>
            </w:r>
            <w:r>
              <w:rPr>
                <w:noProof/>
                <w:webHidden/>
              </w:rPr>
              <w:fldChar w:fldCharType="separate"/>
            </w:r>
            <w:r>
              <w:rPr>
                <w:noProof/>
                <w:webHidden/>
              </w:rPr>
              <w:t>5</w:t>
            </w:r>
            <w:r>
              <w:rPr>
                <w:noProof/>
                <w:webHidden/>
              </w:rPr>
              <w:fldChar w:fldCharType="end"/>
            </w:r>
          </w:hyperlink>
        </w:p>
        <w:p w14:paraId="6A9EF50F" w14:textId="2EA9E7E3" w:rsidR="00E01160" w:rsidRDefault="00E01160">
          <w:pPr>
            <w:pStyle w:val="TOC1"/>
            <w:rPr>
              <w:rFonts w:asciiTheme="minorHAnsi" w:eastAsiaTheme="minorEastAsia" w:hAnsiTheme="minorHAnsi" w:cstheme="minorBidi"/>
              <w:kern w:val="2"/>
              <w:sz w:val="24"/>
              <w:szCs w:val="24"/>
              <w:lang w:eastAsia="fi-FI"/>
              <w14:ligatures w14:val="standardContextual"/>
            </w:rPr>
          </w:pPr>
          <w:hyperlink w:anchor="_Toc225775482" w:history="1">
            <w:r w:rsidRPr="00AB6DC8">
              <w:rPr>
                <w:rStyle w:val="Hyperlink"/>
              </w:rPr>
              <w:t>5</w:t>
            </w:r>
            <w:r>
              <w:rPr>
                <w:rFonts w:asciiTheme="minorHAnsi" w:eastAsiaTheme="minorEastAsia" w:hAnsiTheme="minorHAnsi" w:cstheme="minorBidi"/>
                <w:kern w:val="2"/>
                <w:sz w:val="24"/>
                <w:szCs w:val="24"/>
                <w:lang w:eastAsia="fi-FI"/>
                <w14:ligatures w14:val="standardContextual"/>
              </w:rPr>
              <w:tab/>
            </w:r>
            <w:r w:rsidRPr="00AB6DC8">
              <w:rPr>
                <w:rStyle w:val="Hyperlink"/>
              </w:rPr>
              <w:t>Yhteenveto ja pohdinta</w:t>
            </w:r>
            <w:r>
              <w:rPr>
                <w:webHidden/>
              </w:rPr>
              <w:tab/>
            </w:r>
            <w:r>
              <w:rPr>
                <w:webHidden/>
              </w:rPr>
              <w:fldChar w:fldCharType="begin"/>
            </w:r>
            <w:r>
              <w:rPr>
                <w:webHidden/>
              </w:rPr>
              <w:instrText xml:space="preserve"> PAGEREF _Toc225775482 \h </w:instrText>
            </w:r>
            <w:r>
              <w:rPr>
                <w:webHidden/>
              </w:rPr>
            </w:r>
            <w:r>
              <w:rPr>
                <w:webHidden/>
              </w:rPr>
              <w:fldChar w:fldCharType="separate"/>
            </w:r>
            <w:r>
              <w:rPr>
                <w:webHidden/>
              </w:rPr>
              <w:t>6</w:t>
            </w:r>
            <w:r>
              <w:rPr>
                <w:webHidden/>
              </w:rPr>
              <w:fldChar w:fldCharType="end"/>
            </w:r>
          </w:hyperlink>
        </w:p>
        <w:p w14:paraId="6F2C4392" w14:textId="5AEDB38D" w:rsidR="00E01160" w:rsidRDefault="00E01160">
          <w:pPr>
            <w:pStyle w:val="TOC1"/>
            <w:rPr>
              <w:rFonts w:asciiTheme="minorHAnsi" w:eastAsiaTheme="minorEastAsia" w:hAnsiTheme="minorHAnsi" w:cstheme="minorBidi"/>
              <w:kern w:val="2"/>
              <w:sz w:val="24"/>
              <w:szCs w:val="24"/>
              <w:lang w:eastAsia="fi-FI"/>
              <w14:ligatures w14:val="standardContextual"/>
            </w:rPr>
          </w:pPr>
          <w:hyperlink w:anchor="_Toc225775483" w:history="1">
            <w:r w:rsidRPr="00AB6DC8">
              <w:rPr>
                <w:rStyle w:val="Hyperlink"/>
              </w:rPr>
              <w:t>Lähteet</w:t>
            </w:r>
            <w:r>
              <w:rPr>
                <w:webHidden/>
              </w:rPr>
              <w:tab/>
            </w:r>
            <w:r>
              <w:rPr>
                <w:webHidden/>
              </w:rPr>
              <w:fldChar w:fldCharType="begin"/>
            </w:r>
            <w:r>
              <w:rPr>
                <w:webHidden/>
              </w:rPr>
              <w:instrText xml:space="preserve"> PAGEREF _Toc225775483 \h </w:instrText>
            </w:r>
            <w:r>
              <w:rPr>
                <w:webHidden/>
              </w:rPr>
            </w:r>
            <w:r>
              <w:rPr>
                <w:webHidden/>
              </w:rPr>
              <w:fldChar w:fldCharType="separate"/>
            </w:r>
            <w:r>
              <w:rPr>
                <w:webHidden/>
              </w:rPr>
              <w:t>7</w:t>
            </w:r>
            <w:r>
              <w:rPr>
                <w:webHidden/>
              </w:rPr>
              <w:fldChar w:fldCharType="end"/>
            </w:r>
          </w:hyperlink>
        </w:p>
        <w:p w14:paraId="0216DDF3" w14:textId="1029334D" w:rsidR="00427318" w:rsidRDefault="005D45C7" w:rsidP="00427318">
          <w:pPr>
            <w:pStyle w:val="LABnormal"/>
            <w:rPr>
              <w:b/>
              <w:bCs/>
            </w:rPr>
          </w:pPr>
          <w:r>
            <w:rPr>
              <w:caps/>
              <w:noProof/>
            </w:rPr>
            <w:fldChar w:fldCharType="end"/>
          </w:r>
        </w:p>
      </w:sdtContent>
    </w:sdt>
    <w:p w14:paraId="5A8EED4B" w14:textId="48938BAF" w:rsidR="00427318" w:rsidRPr="00427318" w:rsidRDefault="00427318" w:rsidP="00427318">
      <w:pPr>
        <w:pStyle w:val="LABnormal"/>
      </w:pPr>
      <w:r w:rsidRPr="00427318">
        <w:t>Liite 1</w:t>
      </w:r>
      <w:r w:rsidR="006C78B2">
        <w:t>.</w:t>
      </w:r>
      <w:r w:rsidRPr="00427318">
        <w:t xml:space="preserve"> Liitteen otsikko</w:t>
      </w:r>
    </w:p>
    <w:p w14:paraId="383231CF" w14:textId="5F629FF9" w:rsidR="00427318" w:rsidRPr="00427318" w:rsidRDefault="00427318" w:rsidP="00427318">
      <w:pPr>
        <w:pStyle w:val="LABnormal"/>
      </w:pPr>
      <w:r w:rsidRPr="00427318">
        <w:t>Liite 2</w:t>
      </w:r>
      <w:r w:rsidR="006C78B2">
        <w:t>.</w:t>
      </w:r>
      <w:r w:rsidRPr="00427318">
        <w:t xml:space="preserve"> Liitteen otsikko </w:t>
      </w:r>
    </w:p>
    <w:p w14:paraId="4D97CC14" w14:textId="78ADAAB0" w:rsidR="008610B8" w:rsidRDefault="008610B8" w:rsidP="00893B33">
      <w:pPr>
        <w:pStyle w:val="LABnormal"/>
        <w:rPr>
          <w:b/>
          <w:bCs/>
        </w:rPr>
      </w:pPr>
    </w:p>
    <w:p w14:paraId="7A1092C8" w14:textId="77777777" w:rsidR="00427318" w:rsidRDefault="00427318" w:rsidP="00893B33">
      <w:pPr>
        <w:pStyle w:val="LABnormal"/>
        <w:rPr>
          <w:b/>
          <w:bCs/>
        </w:rPr>
      </w:pPr>
    </w:p>
    <w:p w14:paraId="6DE28FEC" w14:textId="537CE957" w:rsidR="00427318" w:rsidRPr="00893B33" w:rsidRDefault="00427318" w:rsidP="00893B33">
      <w:pPr>
        <w:pStyle w:val="LABnormal"/>
        <w:sectPr w:rsidR="00427318" w:rsidRPr="00893B33" w:rsidSect="00363AAB">
          <w:pgSz w:w="11906" w:h="16838"/>
          <w:pgMar w:top="1418" w:right="1418" w:bottom="1418" w:left="1701" w:header="1701" w:footer="737" w:gutter="0"/>
          <w:cols w:space="708"/>
          <w:docGrid w:linePitch="360"/>
        </w:sectPr>
      </w:pPr>
    </w:p>
    <w:p w14:paraId="27B833F1" w14:textId="7C234EE5" w:rsidR="003A33C6" w:rsidRDefault="00380F26" w:rsidP="005D45C7">
      <w:pPr>
        <w:pStyle w:val="LABHeading1"/>
      </w:pPr>
      <w:bookmarkStart w:id="0" w:name="_Toc225775469"/>
      <w:bookmarkStart w:id="1" w:name="_Hlk36035422"/>
      <w:r w:rsidRPr="005D45C7">
        <w:lastRenderedPageBreak/>
        <w:t>J</w:t>
      </w:r>
      <w:r w:rsidR="00B11275" w:rsidRPr="005D45C7">
        <w:t>ohdanto</w:t>
      </w:r>
      <w:bookmarkEnd w:id="0"/>
    </w:p>
    <w:p w14:paraId="2AA096CB" w14:textId="0F225798" w:rsidR="00F55A2F" w:rsidRDefault="00F55A2F" w:rsidP="00941B26">
      <w:pPr>
        <w:pStyle w:val="LABnormal"/>
      </w:pPr>
      <w:r w:rsidRPr="00317A5A">
        <w:t xml:space="preserve">Lue LAB-ammattikorkeakoulun opinnäytetyön ohjeesta luku </w:t>
      </w:r>
      <w:r w:rsidRPr="00D312BB">
        <w:t xml:space="preserve">6 </w:t>
      </w:r>
      <w:r w:rsidR="00F723F4" w:rsidRPr="00D312BB">
        <w:t xml:space="preserve">Tutkimuksellinen teksti, opinnäytetyön havainnollistaminen, rakenne ja ulkoasu </w:t>
      </w:r>
      <w:r w:rsidRPr="00D312BB">
        <w:t>sekä l</w:t>
      </w:r>
      <w:r w:rsidRPr="00317A5A">
        <w:t>uku 7 Opinnäytetyön tiedonhankinta ja lähteiden merkintä. Noudata ohjeita tarkasti.</w:t>
      </w:r>
    </w:p>
    <w:p w14:paraId="60AD6AE8" w14:textId="09FF5F19" w:rsidR="00A7730D" w:rsidRDefault="00317A5A" w:rsidP="007E6124">
      <w:pPr>
        <w:pStyle w:val="LABnormal"/>
      </w:pPr>
      <w:r w:rsidRPr="00317A5A">
        <w:rPr>
          <w:bCs/>
        </w:rPr>
        <w:t xml:space="preserve">Tämä on pohja, jolle opinnäytetyö kirjoitetaan. </w:t>
      </w:r>
      <w:r w:rsidR="00063EB6">
        <w:rPr>
          <w:bCs/>
        </w:rPr>
        <w:t>E</w:t>
      </w:r>
      <w:r w:rsidR="00A7730D">
        <w:t xml:space="preserve">nnen kirjoitusprosessin alkua </w:t>
      </w:r>
      <w:r w:rsidR="00025968">
        <w:t xml:space="preserve">on </w:t>
      </w:r>
      <w:r w:rsidR="00A96E80" w:rsidRPr="00063EB6">
        <w:t>hyvä osata</w:t>
      </w:r>
      <w:r w:rsidR="00025968" w:rsidRPr="00063EB6">
        <w:t xml:space="preserve"> rii</w:t>
      </w:r>
      <w:r w:rsidR="00A7730D" w:rsidRPr="00063EB6">
        <w:t>ttävät perustaidot pitkien asiakirjojen muokkaamisesta tekstinkäsittelyohjelmalla.</w:t>
      </w:r>
      <w:r w:rsidR="00A7730D">
        <w:t xml:space="preserve"> Näihin taitoihin kuuluvat erityisesti Tyyli-työkalu</w:t>
      </w:r>
      <w:r w:rsidR="000C64C3">
        <w:t>n</w:t>
      </w:r>
      <w:r w:rsidR="00A7730D">
        <w:t xml:space="preserve"> käyttö </w:t>
      </w:r>
      <w:r w:rsidR="0031016B">
        <w:t>sekä</w:t>
      </w:r>
      <w:r w:rsidR="00A7730D">
        <w:t xml:space="preserve"> ymmärrys </w:t>
      </w:r>
      <w:r w:rsidR="000C64C3">
        <w:t xml:space="preserve">asiakirjan </w:t>
      </w:r>
      <w:r w:rsidR="000C64C3" w:rsidRPr="006D4220">
        <w:t>osioinneista</w:t>
      </w:r>
      <w:r w:rsidR="00314B14">
        <w:t>.</w:t>
      </w:r>
      <w:r w:rsidR="00904126">
        <w:t xml:space="preserve"> Aivan </w:t>
      </w:r>
      <w:r w:rsidR="00025968">
        <w:t>välttämätöntä o</w:t>
      </w:r>
      <w:r w:rsidR="00904126">
        <w:t>n sisäistää seuraavat perusasiat Wordin käytöstä:</w:t>
      </w:r>
    </w:p>
    <w:bookmarkEnd w:id="1"/>
    <w:p w14:paraId="77EB359F" w14:textId="3F192AAA" w:rsidR="00904126" w:rsidRDefault="00904126" w:rsidP="002A43B7">
      <w:pPr>
        <w:pStyle w:val="LABbulletlist"/>
      </w:pPr>
      <w:r>
        <w:t xml:space="preserve">Mitään tekstiä ei asemoida käyttämällä useita peräkkäisiä välilyöntejä tai rivinvaihtoja. Jos joudut painamaan enter- tai välilyöntinäppäintä peräkkäin useammin kuin kerran, teet todennäköisesti jotain väärin. </w:t>
      </w:r>
      <w:r w:rsidR="006D06F6">
        <w:t>Kappalevaihdossa painetaan enteriä rivin lopussa kerran</w:t>
      </w:r>
      <w:r w:rsidR="00025968">
        <w:t>,</w:t>
      </w:r>
      <w:r w:rsidR="006D06F6">
        <w:t xml:space="preserve"> ja kapp</w:t>
      </w:r>
      <w:r w:rsidR="0031016B">
        <w:t>a</w:t>
      </w:r>
      <w:r>
        <w:t>le</w:t>
      </w:r>
      <w:r w:rsidR="006D06F6">
        <w:t>iden väleihin tuleva tyhjä tila</w:t>
      </w:r>
      <w:r>
        <w:t xml:space="preserve"> toteutetaan tyylien avulla</w:t>
      </w:r>
      <w:r w:rsidR="006D06F6">
        <w:t>.</w:t>
      </w:r>
    </w:p>
    <w:p w14:paraId="157511D2" w14:textId="537809B4" w:rsidR="00904126" w:rsidRDefault="00904126" w:rsidP="00B11275">
      <w:pPr>
        <w:pStyle w:val="LABbulletlist"/>
        <w:numPr>
          <w:ilvl w:val="0"/>
          <w:numId w:val="13"/>
        </w:numPr>
      </w:pPr>
      <w:r>
        <w:t>Mitään numeroitua tietoa (</w:t>
      </w:r>
      <w:r w:rsidR="00025968">
        <w:t xml:space="preserve">lukujen numerointi, </w:t>
      </w:r>
      <w:r>
        <w:t>sivunumerointi, kuvien</w:t>
      </w:r>
      <w:r w:rsidR="00025968">
        <w:t xml:space="preserve"> ja </w:t>
      </w:r>
      <w:r>
        <w:t>taulukoi</w:t>
      </w:r>
      <w:r w:rsidR="00025968">
        <w:t xml:space="preserve">den numerointi, liitteiden sivunumerointi) </w:t>
      </w:r>
      <w:r>
        <w:t>ei tehdä kirjoittamalla numeroita manuaalisesti. Näihin kaikkiin löytyy Wordista tehokkaat automaattiset työkalut, jotka pitävät numeroinnin järjestyksessä, vaikka tietoa muokattaisiin, lisättäisiin tai poistettaisiin.</w:t>
      </w:r>
    </w:p>
    <w:p w14:paraId="47395EE9" w14:textId="65C7BA38" w:rsidR="00904126" w:rsidRDefault="00904126" w:rsidP="006D4220">
      <w:pPr>
        <w:pStyle w:val="LABnormal"/>
      </w:pPr>
      <w:r>
        <w:t xml:space="preserve">Tavuviivoja ei koskaan lisätä rivin lopussa oleviin sanoihin </w:t>
      </w:r>
      <w:r w:rsidR="00A1685B">
        <w:t>kirjoittamalla ne manuaalisesti</w:t>
      </w:r>
      <w:r>
        <w:t>.</w:t>
      </w:r>
      <w:r w:rsidR="00A1685B">
        <w:t xml:space="preserve"> Opinnäytetyöpohjassa on asetettu käyttöön Wordin automaattinen tavutustoiminto. </w:t>
      </w:r>
      <w:r w:rsidR="00A1685B" w:rsidRPr="006D4220">
        <w:rPr>
          <w:rStyle w:val="LABnormalChar"/>
        </w:rPr>
        <w:t>Jos</w:t>
      </w:r>
      <w:r w:rsidR="00A1685B">
        <w:t xml:space="preserve"> tavuviivoja on tarpeen lisätä itse, se tapahtuu Wordin tavutusvihje-työkalun avulla.</w:t>
      </w:r>
      <w:r w:rsidR="006D4220">
        <w:t xml:space="preserve"> </w:t>
      </w:r>
    </w:p>
    <w:p w14:paraId="7EFADE44" w14:textId="1ECEA882" w:rsidR="00CA0161" w:rsidRPr="004F5152" w:rsidRDefault="00DB05CE" w:rsidP="00E60AE3">
      <w:pPr>
        <w:pStyle w:val="LABnormal"/>
      </w:pPr>
      <w:r>
        <w:t>Ohjeita yleisimpiin ongelmiin löydät seuraavista videoista:</w:t>
      </w:r>
    </w:p>
    <w:p w14:paraId="792DDDCC" w14:textId="6EE29D6C" w:rsidR="00DB05CE" w:rsidRDefault="00E2259F" w:rsidP="00DB05CE">
      <w:pPr>
        <w:pStyle w:val="LABnormal"/>
      </w:pPr>
      <w:r>
        <w:t>Tiivistelmän kirjoittaminen</w:t>
      </w:r>
      <w:r w:rsidR="00DB05CE">
        <w:t xml:space="preserve"> </w:t>
      </w:r>
    </w:p>
    <w:p w14:paraId="7CCFF939" w14:textId="5BA55AE3" w:rsidR="00E2259F" w:rsidRDefault="00E2259F" w:rsidP="00DB05CE">
      <w:pPr>
        <w:pStyle w:val="LABnormal"/>
      </w:pPr>
      <w:hyperlink r:id="rId15" w:history="1">
        <w:r w:rsidRPr="00607BD8">
          <w:rPr>
            <w:rStyle w:val="Hyperlink"/>
          </w:rPr>
          <w:t>https://youtu.be/WL69LXUW0x0</w:t>
        </w:r>
      </w:hyperlink>
      <w:r>
        <w:t xml:space="preserve"> </w:t>
      </w:r>
    </w:p>
    <w:p w14:paraId="59BA2E4A" w14:textId="06BE287B" w:rsidR="00E2259F" w:rsidRDefault="00E2259F" w:rsidP="00E2259F">
      <w:pPr>
        <w:pStyle w:val="LABnormal"/>
      </w:pPr>
      <w:r>
        <w:t>Sisällysluettelon päivittäminen</w:t>
      </w:r>
    </w:p>
    <w:p w14:paraId="6A6EF0A6" w14:textId="7215E3FF" w:rsidR="00E2259F" w:rsidRDefault="00E2259F" w:rsidP="00E2259F">
      <w:pPr>
        <w:pStyle w:val="LABnormal"/>
      </w:pPr>
      <w:hyperlink r:id="rId16" w:history="1">
        <w:r w:rsidRPr="00607BD8">
          <w:rPr>
            <w:rStyle w:val="Hyperlink"/>
          </w:rPr>
          <w:t>https://youtu.be/ctUkoQQ-Kjw</w:t>
        </w:r>
      </w:hyperlink>
      <w:r>
        <w:t xml:space="preserve"> </w:t>
      </w:r>
    </w:p>
    <w:p w14:paraId="6576530D" w14:textId="4823AE0E" w:rsidR="00E2259F" w:rsidRDefault="00E2259F" w:rsidP="00E2259F">
      <w:pPr>
        <w:pStyle w:val="LABnormal"/>
      </w:pPr>
      <w:r>
        <w:t>Sisällysluettelon lisääminen</w:t>
      </w:r>
    </w:p>
    <w:p w14:paraId="2D084015" w14:textId="113647A5" w:rsidR="00E2259F" w:rsidRDefault="00E2259F" w:rsidP="00E2259F">
      <w:pPr>
        <w:pStyle w:val="LABnormal"/>
      </w:pPr>
      <w:hyperlink r:id="rId17" w:history="1">
        <w:r w:rsidRPr="00607BD8">
          <w:rPr>
            <w:rStyle w:val="Hyperlink"/>
          </w:rPr>
          <w:t>https://youtu.be/du63bd0O5co</w:t>
        </w:r>
      </w:hyperlink>
      <w:r>
        <w:t xml:space="preserve"> </w:t>
      </w:r>
    </w:p>
    <w:p w14:paraId="7F335C4D" w14:textId="1BD931D8" w:rsidR="00E2259F" w:rsidRDefault="00E2259F" w:rsidP="00DB05CE">
      <w:pPr>
        <w:pStyle w:val="LABnormal"/>
      </w:pPr>
      <w:r>
        <w:t>Otsikoiden lisääminen</w:t>
      </w:r>
    </w:p>
    <w:p w14:paraId="4548D0E9" w14:textId="13A466FA" w:rsidR="00E2259F" w:rsidRDefault="00E2259F" w:rsidP="00DB05CE">
      <w:pPr>
        <w:pStyle w:val="LABnormal"/>
      </w:pPr>
      <w:hyperlink r:id="rId18" w:history="1">
        <w:r w:rsidRPr="00607BD8">
          <w:rPr>
            <w:rStyle w:val="Hyperlink"/>
          </w:rPr>
          <w:t>https://youtu.be/l7TmUZ6ka-8</w:t>
        </w:r>
      </w:hyperlink>
      <w:r>
        <w:t xml:space="preserve"> </w:t>
      </w:r>
    </w:p>
    <w:p w14:paraId="649B1A04" w14:textId="250F4FAD" w:rsidR="00DB05CE" w:rsidRDefault="00E2259F" w:rsidP="00DB05CE">
      <w:pPr>
        <w:pStyle w:val="LABnormal"/>
      </w:pPr>
      <w:r>
        <w:t>Normaalin tekstin kirjoittaminen</w:t>
      </w:r>
    </w:p>
    <w:p w14:paraId="0DDCEA70" w14:textId="24C65AF9" w:rsidR="00E2259F" w:rsidRDefault="00E2259F" w:rsidP="00DB05CE">
      <w:pPr>
        <w:pStyle w:val="LABnormal"/>
      </w:pPr>
      <w:hyperlink r:id="rId19" w:history="1">
        <w:r w:rsidRPr="00607BD8">
          <w:rPr>
            <w:rStyle w:val="Hyperlink"/>
          </w:rPr>
          <w:t>https://youtu.be/tbUeqNakmb8</w:t>
        </w:r>
      </w:hyperlink>
      <w:r>
        <w:t xml:space="preserve"> </w:t>
      </w:r>
    </w:p>
    <w:p w14:paraId="7AA987A9" w14:textId="77777777" w:rsidR="00E2259F" w:rsidRDefault="00E2259F" w:rsidP="00DB05CE">
      <w:pPr>
        <w:pStyle w:val="LABnormal"/>
      </w:pPr>
      <w:r>
        <w:lastRenderedPageBreak/>
        <w:t>Suoran lainauksen lisääminen</w:t>
      </w:r>
    </w:p>
    <w:p w14:paraId="63940E9A" w14:textId="2C4B092E" w:rsidR="00E2259F" w:rsidRDefault="00E2259F" w:rsidP="00DB05CE">
      <w:pPr>
        <w:pStyle w:val="LABnormal"/>
      </w:pPr>
      <w:hyperlink r:id="rId20" w:history="1">
        <w:r w:rsidRPr="00607BD8">
          <w:rPr>
            <w:rStyle w:val="Hyperlink"/>
          </w:rPr>
          <w:t>https://youtu.be/LF7-IrR5sYc</w:t>
        </w:r>
      </w:hyperlink>
      <w:r>
        <w:t xml:space="preserve"> </w:t>
      </w:r>
    </w:p>
    <w:p w14:paraId="53F83B09" w14:textId="272E6350" w:rsidR="00E2259F" w:rsidRDefault="00E2259F" w:rsidP="00DB05CE">
      <w:pPr>
        <w:pStyle w:val="LABnormal"/>
      </w:pPr>
      <w:r>
        <w:t>Tekstin liittäminen</w:t>
      </w:r>
      <w:r w:rsidR="00F71923">
        <w:t xml:space="preserve"> toisesta dokumentista</w:t>
      </w:r>
    </w:p>
    <w:p w14:paraId="4022CBA6" w14:textId="36544BE6" w:rsidR="00E2259F" w:rsidRDefault="00E2259F" w:rsidP="00DB05CE">
      <w:pPr>
        <w:pStyle w:val="LABnormal"/>
      </w:pPr>
      <w:hyperlink r:id="rId21" w:history="1">
        <w:r w:rsidRPr="00607BD8">
          <w:rPr>
            <w:rStyle w:val="Hyperlink"/>
          </w:rPr>
          <w:t>https://youtu.be/7g1dC_V0CsE</w:t>
        </w:r>
      </w:hyperlink>
      <w:r>
        <w:t xml:space="preserve"> </w:t>
      </w:r>
    </w:p>
    <w:p w14:paraId="4170787E" w14:textId="77777777" w:rsidR="00E2259F" w:rsidRDefault="00E2259F" w:rsidP="00DB05CE">
      <w:pPr>
        <w:pStyle w:val="LABnormal"/>
      </w:pPr>
      <w:r>
        <w:t>Sivunumerointien korjaaminen</w:t>
      </w:r>
    </w:p>
    <w:p w14:paraId="5A1CA1A5" w14:textId="49F222B2" w:rsidR="00E2259F" w:rsidRDefault="00E2259F" w:rsidP="00DB05CE">
      <w:pPr>
        <w:pStyle w:val="LABnormal"/>
      </w:pPr>
      <w:hyperlink r:id="rId22" w:history="1">
        <w:r w:rsidRPr="00607BD8">
          <w:rPr>
            <w:rStyle w:val="Hyperlink"/>
          </w:rPr>
          <w:t>https://youtu.be/K8kxlDm7o-0</w:t>
        </w:r>
      </w:hyperlink>
      <w:r>
        <w:t xml:space="preserve"> </w:t>
      </w:r>
    </w:p>
    <w:p w14:paraId="4A44B59B" w14:textId="7FEB38D9" w:rsidR="00E2259F" w:rsidRDefault="00E2259F" w:rsidP="00DB05CE">
      <w:pPr>
        <w:pStyle w:val="LABnormal"/>
      </w:pPr>
      <w:r w:rsidRPr="00E2259F">
        <w:t>Kuvan ja taulukon lisääminen</w:t>
      </w:r>
    </w:p>
    <w:p w14:paraId="6477B9C4" w14:textId="6CBA8103" w:rsidR="00E2259F" w:rsidRDefault="00E2259F" w:rsidP="00DB05CE">
      <w:pPr>
        <w:pStyle w:val="LABnormal"/>
      </w:pPr>
      <w:hyperlink r:id="rId23" w:history="1">
        <w:r w:rsidRPr="00607BD8">
          <w:rPr>
            <w:rStyle w:val="Hyperlink"/>
          </w:rPr>
          <w:t>https://youtu.be/cr0yij33PCU</w:t>
        </w:r>
      </w:hyperlink>
      <w:r>
        <w:t xml:space="preserve"> </w:t>
      </w:r>
    </w:p>
    <w:p w14:paraId="49FF1E1D" w14:textId="047CFEB9" w:rsidR="00E2259F" w:rsidRDefault="00E2259F" w:rsidP="00DB05CE">
      <w:pPr>
        <w:pStyle w:val="LABnormal"/>
      </w:pPr>
      <w:r>
        <w:t>Liitteiden sivunumerot</w:t>
      </w:r>
    </w:p>
    <w:p w14:paraId="390A496A" w14:textId="430B226A" w:rsidR="00E2259F" w:rsidRDefault="00E2259F" w:rsidP="00DB05CE">
      <w:pPr>
        <w:pStyle w:val="LABnormal"/>
      </w:pPr>
      <w:hyperlink r:id="rId24" w:history="1">
        <w:r w:rsidRPr="00607BD8">
          <w:rPr>
            <w:rStyle w:val="Hyperlink"/>
          </w:rPr>
          <w:t>https://youtu.be/hEnM8ghfu2E</w:t>
        </w:r>
      </w:hyperlink>
      <w:r>
        <w:t xml:space="preserve"> </w:t>
      </w:r>
    </w:p>
    <w:p w14:paraId="0FEF605D" w14:textId="1CFA302D" w:rsidR="00821ED5" w:rsidRDefault="00821ED5" w:rsidP="00DB05CE">
      <w:pPr>
        <w:pStyle w:val="LABnormal"/>
      </w:pPr>
      <w:r>
        <w:t>Saavutettavuuden tark</w:t>
      </w:r>
      <w:r w:rsidR="008C2F1E">
        <w:t>a</w:t>
      </w:r>
      <w:r>
        <w:t>s</w:t>
      </w:r>
      <w:r w:rsidR="00E2259F">
        <w:t>taminen</w:t>
      </w:r>
    </w:p>
    <w:p w14:paraId="74C5696C" w14:textId="195553AA" w:rsidR="00E2259F" w:rsidRDefault="00E2259F" w:rsidP="00DB05CE">
      <w:pPr>
        <w:pStyle w:val="LABnormal"/>
      </w:pPr>
      <w:hyperlink r:id="rId25" w:history="1">
        <w:r w:rsidRPr="00607BD8">
          <w:rPr>
            <w:rStyle w:val="Hyperlink"/>
          </w:rPr>
          <w:t>https://youtu.be/EoE1VLRs2Aw</w:t>
        </w:r>
      </w:hyperlink>
      <w:r w:rsidR="008C2F1E">
        <w:t xml:space="preserve"> </w:t>
      </w:r>
    </w:p>
    <w:p w14:paraId="63A61B90" w14:textId="47D8FB43" w:rsidR="00840787" w:rsidRDefault="00840787" w:rsidP="00840787">
      <w:pPr>
        <w:pStyle w:val="LABnon-numberedsubtitlebolded"/>
      </w:pPr>
      <w:r>
        <w:t>Opinnäytetyössä tarvitsemasi tyylit</w:t>
      </w:r>
      <w:r w:rsidR="00025968">
        <w:t xml:space="preserve"> </w:t>
      </w:r>
    </w:p>
    <w:p w14:paraId="712D2859" w14:textId="7141110A" w:rsidR="00025968" w:rsidRPr="00104BFD" w:rsidRDefault="00025968" w:rsidP="00025968">
      <w:pPr>
        <w:pStyle w:val="LABnormal"/>
      </w:pPr>
      <w:r>
        <w:t xml:space="preserve">Tyylit aukeavat näkyviin kirjoituspohjan yläosasta kohdasta Tyylit: </w:t>
      </w:r>
      <w:r w:rsidRPr="00104BFD">
        <w:tab/>
      </w:r>
    </w:p>
    <w:p w14:paraId="5B19BA59" w14:textId="77777777" w:rsidR="00840787" w:rsidRDefault="00840787" w:rsidP="00840787">
      <w:pPr>
        <w:pStyle w:val="LABnormal"/>
      </w:pPr>
      <w:r w:rsidRPr="00840787">
        <w:t>LAB abstract text, kun täytät tiedo</w:t>
      </w:r>
      <w:r>
        <w:t>t tiivistelmään ja abstraktiin</w:t>
      </w:r>
    </w:p>
    <w:p w14:paraId="090ADB77" w14:textId="4ED92A68" w:rsidR="00840787" w:rsidRPr="00840787" w:rsidRDefault="00840787" w:rsidP="00840787">
      <w:pPr>
        <w:pStyle w:val="LABnormal"/>
      </w:pPr>
      <w:r w:rsidRPr="00840787">
        <w:t xml:space="preserve">LAB </w:t>
      </w:r>
      <w:r w:rsidR="00104BFD">
        <w:t>N</w:t>
      </w:r>
      <w:r w:rsidRPr="00840787">
        <w:t>on-numbered headin</w:t>
      </w:r>
      <w:r>
        <w:t>g,</w:t>
      </w:r>
      <w:r w:rsidRPr="00840787">
        <w:t xml:space="preserve"> kun tee</w:t>
      </w:r>
      <w:r>
        <w:t xml:space="preserve">t </w:t>
      </w:r>
      <w:r w:rsidRPr="00840787">
        <w:t>numeroimattoman pää</w:t>
      </w:r>
      <w:r>
        <w:t>otsikon, kuten Käsitteet</w:t>
      </w:r>
    </w:p>
    <w:p w14:paraId="0E7F7D52" w14:textId="5743BE63" w:rsidR="00840787" w:rsidRDefault="00840787" w:rsidP="00840787">
      <w:pPr>
        <w:pStyle w:val="LABnormal"/>
      </w:pPr>
      <w:r w:rsidRPr="00840787">
        <w:t>LAB Heading 1, kun teet pää</w:t>
      </w:r>
      <w:r>
        <w:t>otsikon</w:t>
      </w:r>
      <w:r w:rsidR="00104BFD">
        <w:t xml:space="preserve"> (1 numero otsikon edessä)</w:t>
      </w:r>
    </w:p>
    <w:p w14:paraId="13888F00" w14:textId="1A4B67A4" w:rsidR="00840787" w:rsidRDefault="00840787" w:rsidP="00840787">
      <w:pPr>
        <w:pStyle w:val="LABnormal"/>
      </w:pPr>
      <w:r w:rsidRPr="00840787">
        <w:t>LAB Heading 2, kun teet alaotsi</w:t>
      </w:r>
      <w:r>
        <w:t>kon</w:t>
      </w:r>
      <w:r w:rsidR="00104BFD">
        <w:t xml:space="preserve"> (2 numeroa otsikon edessä)</w:t>
      </w:r>
    </w:p>
    <w:p w14:paraId="0ED50FCD" w14:textId="023E4C26" w:rsidR="00840787" w:rsidRDefault="00840787" w:rsidP="00840787">
      <w:pPr>
        <w:pStyle w:val="LABnormal"/>
      </w:pPr>
      <w:r w:rsidRPr="00840787">
        <w:t>LAB Heading 3, kun teet alaotsi</w:t>
      </w:r>
      <w:r>
        <w:t>kon alaotsikon</w:t>
      </w:r>
      <w:r w:rsidR="00104BFD">
        <w:t xml:space="preserve"> (3 numeroa otsikon edessä)</w:t>
      </w:r>
    </w:p>
    <w:p w14:paraId="0EA21D0A" w14:textId="141D0569" w:rsidR="00840787" w:rsidRDefault="00840787" w:rsidP="00840787">
      <w:pPr>
        <w:pStyle w:val="LABnormal"/>
      </w:pPr>
      <w:r w:rsidRPr="00840787">
        <w:t xml:space="preserve">LAB non-numbered subtitle </w:t>
      </w:r>
      <w:r w:rsidR="00104BFD">
        <w:t>(</w:t>
      </w:r>
      <w:r w:rsidRPr="00840787">
        <w:t>bolded</w:t>
      </w:r>
      <w:r w:rsidR="00104BFD">
        <w:t>)</w:t>
      </w:r>
      <w:r w:rsidRPr="00840787">
        <w:t>, kun teet lihavoidun</w:t>
      </w:r>
      <w:r w:rsidR="00104BFD">
        <w:t>,</w:t>
      </w:r>
      <w:r w:rsidRPr="00840787">
        <w:t xml:space="preserve"> numeroimattoman väl</w:t>
      </w:r>
      <w:r>
        <w:t>i</w:t>
      </w:r>
      <w:r w:rsidRPr="00840787">
        <w:t>o</w:t>
      </w:r>
      <w:r>
        <w:t>tsikon</w:t>
      </w:r>
    </w:p>
    <w:p w14:paraId="1DC63C43" w14:textId="766599E0" w:rsidR="00104BFD" w:rsidRDefault="00104BFD" w:rsidP="00840787">
      <w:pPr>
        <w:pStyle w:val="LABnormal"/>
      </w:pPr>
      <w:r>
        <w:t>LAB normal, kun kirjoitat leipätekstiä</w:t>
      </w:r>
    </w:p>
    <w:p w14:paraId="2332B9FB" w14:textId="5B196C1F" w:rsidR="00104BFD" w:rsidRDefault="00104BFD" w:rsidP="00840787">
      <w:pPr>
        <w:pStyle w:val="LABnormal"/>
      </w:pPr>
      <w:r>
        <w:t>LAB Figure, kun teet kuvan</w:t>
      </w:r>
    </w:p>
    <w:p w14:paraId="685F4CF8" w14:textId="4F4031B4" w:rsidR="00104BFD" w:rsidRDefault="00104BFD" w:rsidP="00840787">
      <w:pPr>
        <w:pStyle w:val="LABnormal"/>
      </w:pPr>
      <w:r w:rsidRPr="00104BFD">
        <w:t>LAB Figure Title, kun teet kuva</w:t>
      </w:r>
      <w:r>
        <w:t>n otsikon</w:t>
      </w:r>
    </w:p>
    <w:p w14:paraId="11C5A2D4" w14:textId="51214EDE" w:rsidR="00104BFD" w:rsidRDefault="00104BFD" w:rsidP="00840787">
      <w:pPr>
        <w:pStyle w:val="LABnormal"/>
      </w:pPr>
      <w:r w:rsidRPr="00104BFD">
        <w:t>LAB Table Title, kun teet taul</w:t>
      </w:r>
      <w:r>
        <w:t>ukon otsikon</w:t>
      </w:r>
    </w:p>
    <w:p w14:paraId="2BAA6115" w14:textId="785ED6B9" w:rsidR="00104BFD" w:rsidRDefault="00104BFD" w:rsidP="00840787">
      <w:pPr>
        <w:pStyle w:val="LABnormal"/>
      </w:pPr>
      <w:r>
        <w:t>LAB bullet list, kun teet luetelman</w:t>
      </w:r>
    </w:p>
    <w:p w14:paraId="452FD585" w14:textId="6837A15E" w:rsidR="00821ED5" w:rsidRPr="00104BFD" w:rsidRDefault="00104BFD" w:rsidP="00DB05CE">
      <w:pPr>
        <w:pStyle w:val="LABnormal"/>
      </w:pPr>
      <w:r>
        <w:t xml:space="preserve">LAB </w:t>
      </w:r>
      <w:r w:rsidRPr="00104BFD">
        <w:rPr>
          <w:i/>
          <w:iCs/>
        </w:rPr>
        <w:t>citation</w:t>
      </w:r>
      <w:r>
        <w:t>, kun teet sitaatin eli suoran lainauksen</w:t>
      </w:r>
    </w:p>
    <w:p w14:paraId="227FD00F" w14:textId="37C0378C" w:rsidR="00CA0161" w:rsidRPr="00E60AE3" w:rsidRDefault="00380F26" w:rsidP="00A7730D">
      <w:pPr>
        <w:pStyle w:val="LABHeading1"/>
      </w:pPr>
      <w:bookmarkStart w:id="2" w:name="_Toc225775470"/>
      <w:r>
        <w:lastRenderedPageBreak/>
        <w:t>T</w:t>
      </w:r>
      <w:r w:rsidR="00CA0161" w:rsidRPr="00E60AE3">
        <w:t>oinen pääluku</w:t>
      </w:r>
      <w:bookmarkEnd w:id="2"/>
    </w:p>
    <w:p w14:paraId="1C5D8DF1" w14:textId="6600B3F4" w:rsidR="00CA0161" w:rsidRDefault="00090B50" w:rsidP="00E60AE3">
      <w:pPr>
        <w:pStyle w:val="LABHeading2"/>
      </w:pPr>
      <w:bookmarkStart w:id="3" w:name="_Toc225775471"/>
      <w:r w:rsidRPr="00E60AE3">
        <w:t>Ensimmäinen alaluku</w:t>
      </w:r>
      <w:bookmarkEnd w:id="3"/>
    </w:p>
    <w:p w14:paraId="24EAAD89" w14:textId="77777777" w:rsidR="00E01160" w:rsidRDefault="00025968" w:rsidP="00B11275">
      <w:pPr>
        <w:pStyle w:val="LABnormal"/>
      </w:pPr>
      <w:r>
        <w:rPr>
          <w:bCs/>
        </w:rPr>
        <w:t xml:space="preserve">Pääotsikon ja alaotsikon väliin ei kirjoiteta lukuun johdattavaa metatekstiä, vaan ensimmäinen alaotsikko tulee heti pääotsikon alle. </w:t>
      </w:r>
      <w:r w:rsidR="00E01160">
        <w:rPr>
          <w:bCs/>
        </w:rPr>
        <w:t xml:space="preserve">Sen sijaan alaotsikon alla </w:t>
      </w:r>
      <w:r w:rsidR="00941B26" w:rsidRPr="004A6635">
        <w:rPr>
          <w:bCs/>
        </w:rPr>
        <w:t>on oltava tekstiä</w:t>
      </w:r>
      <w:r w:rsidR="00BB6EED" w:rsidRPr="004A6635">
        <w:rPr>
          <w:bCs/>
        </w:rPr>
        <w:t>, toisin sanoen kolmea otsikkoa ei voi olla peräkkäin</w:t>
      </w:r>
      <w:r w:rsidR="00941B26" w:rsidRPr="004A6635">
        <w:rPr>
          <w:bCs/>
        </w:rPr>
        <w:t>.</w:t>
      </w:r>
      <w:r w:rsidR="00941B26" w:rsidRPr="00941B26">
        <w:t xml:space="preserve"> </w:t>
      </w:r>
    </w:p>
    <w:p w14:paraId="472B1FE2" w14:textId="11C833AC" w:rsidR="001744DF" w:rsidRPr="00B25837" w:rsidRDefault="001744DF" w:rsidP="00B11275">
      <w:pPr>
        <w:pStyle w:val="LABcitation"/>
        <w:rPr>
          <w:i w:val="0"/>
          <w:iCs/>
        </w:rPr>
      </w:pPr>
      <w:r w:rsidRPr="00A82428">
        <w:t xml:space="preserve">Tämä on esimerkki suorasta sitaatista. Tämä on esimerkki suorasta sitaatista. Tämä on esimerkki suorasta sitaatista. Tämä on esimerkki suorasta sitaatista. Tämä on esimerkki suorasta sitaatista. Tämä on esimerkki suorasta sitaatista. </w:t>
      </w:r>
      <w:r w:rsidR="00B25837">
        <w:rPr>
          <w:i w:val="0"/>
        </w:rPr>
        <w:t>(Lähde 202</w:t>
      </w:r>
      <w:r w:rsidR="00E01160">
        <w:rPr>
          <w:i w:val="0"/>
        </w:rPr>
        <w:t>6</w:t>
      </w:r>
      <w:r w:rsidR="00B25837">
        <w:rPr>
          <w:i w:val="0"/>
        </w:rPr>
        <w:t>, 45.)</w:t>
      </w:r>
    </w:p>
    <w:p w14:paraId="5C730009" w14:textId="154AF40C" w:rsidR="00CA0161" w:rsidRPr="00A82428" w:rsidRDefault="00CA0161" w:rsidP="00B11275">
      <w:pPr>
        <w:pStyle w:val="LABnormal"/>
      </w:pPr>
      <w:r w:rsidRPr="00A82428">
        <w:t>Tämä on esimerkkitekstiä ensimmäiseen alalukuun. Tämä on esimerkkitekstiä ensimmäiseen alalukuun. Tämä on esimerkkitekstiä ensimmäiseen alalukuun. Tämä on esimerkkitekstiä ensimmäiseen alalukuun. Tämä on esimerkkitekstiä ensimmäiseen alalukuun.</w:t>
      </w:r>
    </w:p>
    <w:p w14:paraId="42D5386E" w14:textId="77777777" w:rsidR="00BC60A0" w:rsidRPr="00E60AE3" w:rsidRDefault="00CA0161" w:rsidP="00BC60A0">
      <w:pPr>
        <w:pStyle w:val="LABHeading3"/>
      </w:pPr>
      <w:bookmarkStart w:id="4" w:name="_Toc225775472"/>
      <w:r w:rsidRPr="00E60AE3">
        <w:t>Ensimmäinen alaluvun alaluku</w:t>
      </w:r>
      <w:bookmarkEnd w:id="4"/>
    </w:p>
    <w:p w14:paraId="08E2A1AA" w14:textId="59956E4B" w:rsidR="00090B50" w:rsidRDefault="00090B50" w:rsidP="00C67CE0">
      <w:pPr>
        <w:pStyle w:val="LABnormal"/>
      </w:pPr>
      <w:r w:rsidRPr="00A82428">
        <w:t>Tämä on esimerkkitekstiä alaluvun alalukuun. Tämä on esimerkkitekstiä alaluvun alalukuun. Tämä on esimerkkitekstiä alaluvun alalukuun. Tämä on esimerkkitekstiä alaluvun alalukuun.</w:t>
      </w:r>
    </w:p>
    <w:p w14:paraId="43EB1338" w14:textId="77777777" w:rsidR="00025968" w:rsidRDefault="00025968" w:rsidP="00025968">
      <w:pPr>
        <w:pStyle w:val="LABnormal"/>
      </w:pPr>
      <w:r w:rsidRPr="00A82428">
        <w:t>Tämä on esimerkkitekstiä alaluvun alalukuun. Tämä on esimerkkitekstiä alaluvun alalukuun. Tämä on esimerkkitekstiä alaluvun alalukuun. Tämä on esimerkkitekstiä alaluvun alalukuun.</w:t>
      </w:r>
    </w:p>
    <w:p w14:paraId="7960B818" w14:textId="77777777" w:rsidR="00090B50" w:rsidRPr="00E60AE3" w:rsidRDefault="00090B50" w:rsidP="00E60AE3">
      <w:pPr>
        <w:pStyle w:val="LABHeading3"/>
      </w:pPr>
      <w:bookmarkStart w:id="5" w:name="_Toc225775473"/>
      <w:r w:rsidRPr="00E60AE3">
        <w:t>Toinen alaluvun alaluku</w:t>
      </w:r>
      <w:bookmarkEnd w:id="5"/>
    </w:p>
    <w:p w14:paraId="0E83598C" w14:textId="77777777" w:rsidR="00BC60A0" w:rsidRPr="00BC60A0" w:rsidRDefault="00090B50" w:rsidP="00BC60A0">
      <w:pPr>
        <w:pStyle w:val="LABHeading2"/>
      </w:pPr>
      <w:bookmarkStart w:id="6" w:name="_Toc225775474"/>
      <w:r w:rsidRPr="00E60AE3">
        <w:t>Toinen alaluku</w:t>
      </w:r>
      <w:bookmarkEnd w:id="6"/>
    </w:p>
    <w:p w14:paraId="600F07D4" w14:textId="345B8D18" w:rsidR="00CA0161" w:rsidRPr="00A82428" w:rsidRDefault="00380F26" w:rsidP="00E60AE3">
      <w:pPr>
        <w:pStyle w:val="LABHeading1"/>
      </w:pPr>
      <w:bookmarkStart w:id="7" w:name="_Toc225775475"/>
      <w:r>
        <w:lastRenderedPageBreak/>
        <w:t>K</w:t>
      </w:r>
      <w:r w:rsidR="00CA0161" w:rsidRPr="00A82428">
        <w:t>olmas pääluku</w:t>
      </w:r>
      <w:bookmarkEnd w:id="7"/>
    </w:p>
    <w:p w14:paraId="3BAC4428" w14:textId="77777777" w:rsidR="00090B50" w:rsidRDefault="00090B50" w:rsidP="00E60AE3">
      <w:pPr>
        <w:pStyle w:val="LABHeading2"/>
      </w:pPr>
      <w:bookmarkStart w:id="8" w:name="_Toc225775476"/>
      <w:r w:rsidRPr="00A82428">
        <w:t>Ensimmäinen alaluku</w:t>
      </w:r>
      <w:bookmarkEnd w:id="8"/>
    </w:p>
    <w:p w14:paraId="53D9A85F" w14:textId="77777777" w:rsidR="00E01160" w:rsidRDefault="00E01160" w:rsidP="00E01160">
      <w:pPr>
        <w:pStyle w:val="LABnormal"/>
      </w:pPr>
      <w:r>
        <w:t>Tämä on esimerkkitekstiä alaluvun alalukuun. Tämä on esimerkkitekstiä alaluvun alalu-kuun. Tämä on esimerkkitekstiä alaluvun alalukuun. Tämä on esimerkkitekstiä alaluvun alalukuun.</w:t>
      </w:r>
    </w:p>
    <w:p w14:paraId="20D3CFDA" w14:textId="601D3367" w:rsidR="00E01160" w:rsidRPr="00E01160" w:rsidRDefault="00E01160" w:rsidP="00E01160">
      <w:pPr>
        <w:pStyle w:val="LABnormal"/>
      </w:pPr>
      <w:r>
        <w:t>Tämä on esimerkkitekstiä alaluvun alalukuun. Tämä on esimerkkitekstiä alaluvun alalu-kuun. Tämä on esimerkkitekstiä alaluvun alalukuun. Tämä on esimerkkitekstiä alaluvun alalukuun.</w:t>
      </w:r>
    </w:p>
    <w:p w14:paraId="4A601C0C" w14:textId="77777777" w:rsidR="00090B50" w:rsidRDefault="00090B50" w:rsidP="00E60AE3">
      <w:pPr>
        <w:pStyle w:val="LABHeading2"/>
      </w:pPr>
      <w:bookmarkStart w:id="9" w:name="_Toc225775477"/>
      <w:r w:rsidRPr="00A82428">
        <w:t>Toinen alaluku</w:t>
      </w:r>
      <w:bookmarkEnd w:id="9"/>
    </w:p>
    <w:p w14:paraId="6CAB94A9" w14:textId="77777777" w:rsidR="00E01160" w:rsidRDefault="00E01160" w:rsidP="00E01160">
      <w:pPr>
        <w:pStyle w:val="LABnormal"/>
      </w:pPr>
      <w:r>
        <w:t>Tämä on esimerkkitekstiä alaluvun alalukuun. Tämä on esimerkkitekstiä alaluvun alalu-kuun. Tämä on esimerkkitekstiä alaluvun alalukuun. Tämä on esimerkkitekstiä alaluvun alalukuun.</w:t>
      </w:r>
    </w:p>
    <w:p w14:paraId="117F721C" w14:textId="0D730744" w:rsidR="00E01160" w:rsidRPr="00E01160" w:rsidRDefault="00E01160" w:rsidP="00E01160">
      <w:pPr>
        <w:pStyle w:val="LABnormal"/>
      </w:pPr>
      <w:r>
        <w:t>Tämä on esimerkkitekstiä alaluvun alalukuun. Tämä on esimerkkitekstiä alaluvun alalu-kuun. Tämä on esimerkkitekstiä alaluvun alalukuun. Tämä on esimerkkitekstiä alaluvun alalukuun.</w:t>
      </w:r>
    </w:p>
    <w:p w14:paraId="5D00FC4A" w14:textId="759DDA88" w:rsidR="00E01160" w:rsidRDefault="00E01160" w:rsidP="00E01160">
      <w:pPr>
        <w:pStyle w:val="LABHeading1"/>
      </w:pPr>
      <w:bookmarkStart w:id="10" w:name="_Toc225775478"/>
      <w:r>
        <w:lastRenderedPageBreak/>
        <w:t>Neljäs pääluku</w:t>
      </w:r>
      <w:bookmarkEnd w:id="10"/>
    </w:p>
    <w:p w14:paraId="4895A2F6" w14:textId="335C1FBD" w:rsidR="00E01160" w:rsidRDefault="00E01160" w:rsidP="00E01160">
      <w:pPr>
        <w:pStyle w:val="LABHeading2"/>
      </w:pPr>
      <w:bookmarkStart w:id="11" w:name="_Toc225775479"/>
      <w:r>
        <w:t>Ensimmäinen alaluku</w:t>
      </w:r>
      <w:bookmarkEnd w:id="11"/>
    </w:p>
    <w:p w14:paraId="0AF448C6" w14:textId="0BD1D690" w:rsidR="00E01160" w:rsidRDefault="00E01160" w:rsidP="00E01160">
      <w:pPr>
        <w:pStyle w:val="LABHeading2"/>
      </w:pPr>
      <w:bookmarkStart w:id="12" w:name="_Toc225775480"/>
      <w:r>
        <w:t>Toinen alaluku</w:t>
      </w:r>
      <w:bookmarkEnd w:id="12"/>
    </w:p>
    <w:p w14:paraId="68E533B1" w14:textId="4A3729A0" w:rsidR="00E01160" w:rsidRPr="00E01160" w:rsidRDefault="00E01160" w:rsidP="00E01160">
      <w:pPr>
        <w:pStyle w:val="LABHeading2"/>
      </w:pPr>
      <w:bookmarkStart w:id="13" w:name="_Toc225775481"/>
      <w:r>
        <w:t>Kolmas alaluku</w:t>
      </w:r>
      <w:bookmarkEnd w:id="13"/>
    </w:p>
    <w:p w14:paraId="41451B94" w14:textId="77777777" w:rsidR="00847A3F" w:rsidRPr="00847A3F" w:rsidRDefault="00847A3F" w:rsidP="00847A3F">
      <w:pPr>
        <w:pStyle w:val="LABnormal"/>
      </w:pPr>
    </w:p>
    <w:p w14:paraId="6420E215" w14:textId="77777777" w:rsidR="00090B50" w:rsidRPr="00A82428" w:rsidRDefault="00090B50" w:rsidP="00E60AE3">
      <w:pPr>
        <w:pStyle w:val="LABnormal"/>
      </w:pPr>
    </w:p>
    <w:p w14:paraId="589B1145" w14:textId="1E2992BE" w:rsidR="008E744C" w:rsidRDefault="00380F26" w:rsidP="00484449">
      <w:pPr>
        <w:pStyle w:val="LABHeading1"/>
      </w:pPr>
      <w:bookmarkStart w:id="14" w:name="_Toc225775482"/>
      <w:r w:rsidRPr="00750A8C">
        <w:lastRenderedPageBreak/>
        <w:t>Y</w:t>
      </w:r>
      <w:r w:rsidR="00CA0161" w:rsidRPr="00750A8C">
        <w:t>hteenveto</w:t>
      </w:r>
      <w:r w:rsidR="00870C47" w:rsidRPr="00750A8C">
        <w:t xml:space="preserve"> ja</w:t>
      </w:r>
      <w:r w:rsidR="00847A3F">
        <w:t xml:space="preserve"> </w:t>
      </w:r>
      <w:r w:rsidR="00870C47" w:rsidRPr="00750A8C">
        <w:t>pohdinta</w:t>
      </w:r>
      <w:bookmarkEnd w:id="14"/>
      <w:r w:rsidR="00847A3F">
        <w:t xml:space="preserve"> </w:t>
      </w:r>
    </w:p>
    <w:p w14:paraId="5425EEBD" w14:textId="2FB452DE" w:rsidR="00090B50" w:rsidRPr="00A82428" w:rsidRDefault="00090B50" w:rsidP="00E60AE3">
      <w:pPr>
        <w:pStyle w:val="LABNon-numberedheading"/>
      </w:pPr>
      <w:bookmarkStart w:id="15" w:name="_Toc225775483"/>
      <w:r w:rsidRPr="00A82428">
        <w:lastRenderedPageBreak/>
        <w:t>L</w:t>
      </w:r>
      <w:r w:rsidR="00AC20D2">
        <w:t>ähteet</w:t>
      </w:r>
      <w:bookmarkEnd w:id="15"/>
    </w:p>
    <w:p w14:paraId="44D6CCBC" w14:textId="77777777" w:rsidR="009C14B3" w:rsidRDefault="009C14B3" w:rsidP="009C14B3">
      <w:pPr>
        <w:pStyle w:val="LABreferences"/>
      </w:pPr>
      <w:r>
        <w:t xml:space="preserve">Laki 123/20XX. </w:t>
      </w:r>
    </w:p>
    <w:p w14:paraId="7F79213C" w14:textId="211414E2" w:rsidR="009C14B3" w:rsidRPr="009C14B3" w:rsidRDefault="009C14B3" w:rsidP="009C14B3">
      <w:pPr>
        <w:pStyle w:val="LABreferences"/>
      </w:pPr>
      <w:r w:rsidRPr="009C14B3">
        <w:t>Organisaatio. 202</w:t>
      </w:r>
      <w:r w:rsidR="00E01160">
        <w:t>6</w:t>
      </w:r>
      <w:r w:rsidRPr="009C14B3">
        <w:t xml:space="preserve">. Organisaation kotisivuilla olevan artikkelin otsikko. Viitattu pv.kk.vvvv. Saatavissa https://verkko_osoite  </w:t>
      </w:r>
    </w:p>
    <w:p w14:paraId="64FCEBF0" w14:textId="77777777" w:rsidR="009C14B3" w:rsidRPr="009C14B3" w:rsidRDefault="009C14B3" w:rsidP="009C14B3">
      <w:pPr>
        <w:pStyle w:val="LABreferences"/>
      </w:pPr>
      <w:r w:rsidRPr="009C14B3">
        <w:t xml:space="preserve">Sukunimi, A., Sukunimi, B. &amp; Sukunimi, C. 2022. Kirjan nimi. Helsinki: Tammi.  </w:t>
      </w:r>
    </w:p>
    <w:p w14:paraId="55F43AD1" w14:textId="77777777" w:rsidR="009C14B3" w:rsidRPr="009C14B3" w:rsidRDefault="009C14B3" w:rsidP="009C14B3">
      <w:pPr>
        <w:pStyle w:val="LABreferences"/>
      </w:pPr>
      <w:r w:rsidRPr="009C14B3">
        <w:t xml:space="preserve">Sukunimi, D. 2023. Kirjan nimi. Äänikirja. Helsinki: Celia. </w:t>
      </w:r>
    </w:p>
    <w:p w14:paraId="15813B98" w14:textId="729ADCAC" w:rsidR="009C14B3" w:rsidRPr="009C14B3" w:rsidRDefault="009C14B3" w:rsidP="009C14B3">
      <w:pPr>
        <w:pStyle w:val="LABreferences"/>
      </w:pPr>
      <w:r w:rsidRPr="009C14B3">
        <w:t>Sukunimi, E. &amp; Sukunimi, F. 2020. Lehtiartikkelin otsikko. Lehden nimi. Vol. 13 (8</w:t>
      </w:r>
      <w:r w:rsidRPr="00A61E2D">
        <w:t xml:space="preserve">). </w:t>
      </w:r>
      <w:r w:rsidRPr="009C14B3">
        <w:t xml:space="preserve"> Saatavissa DOI 10.3390/jrfm13080166</w:t>
      </w:r>
    </w:p>
    <w:p w14:paraId="19D7FDA1" w14:textId="5A1DD9B6" w:rsidR="009C14B3" w:rsidRPr="009C14B3" w:rsidRDefault="009C14B3" w:rsidP="009C14B3">
      <w:pPr>
        <w:pStyle w:val="LABreferences"/>
      </w:pPr>
      <w:r w:rsidRPr="009C14B3">
        <w:t>Sukunimi, G. 20</w:t>
      </w:r>
      <w:r w:rsidR="00E01160">
        <w:t>24</w:t>
      </w:r>
      <w:r w:rsidRPr="009C14B3">
        <w:t xml:space="preserve">. Kokoomateoksessa olevan artikkelin otsikko. Teoksessa Sukunimi, H. (toim.) Kokoomateoksen nimi. Porvoo: Infor, 171–190. </w:t>
      </w:r>
    </w:p>
    <w:p w14:paraId="6B892CAD" w14:textId="456FE520" w:rsidR="00847A3F" w:rsidRDefault="009C14B3" w:rsidP="006C7330">
      <w:pPr>
        <w:pStyle w:val="LABreferences"/>
      </w:pPr>
      <w:r w:rsidRPr="009C14B3">
        <w:t>Teoksen nimi. 20</w:t>
      </w:r>
      <w:r w:rsidR="00E01160">
        <w:t>25</w:t>
      </w:r>
      <w:r w:rsidRPr="009C14B3">
        <w:t>. Julkaisupaikka: Kustantaja.</w:t>
      </w:r>
    </w:p>
    <w:p w14:paraId="743F1DF6" w14:textId="77777777" w:rsidR="00847A3F" w:rsidRPr="00847A3F" w:rsidRDefault="00847A3F" w:rsidP="00847A3F">
      <w:pPr>
        <w:pStyle w:val="LABFigureTitle"/>
      </w:pPr>
    </w:p>
    <w:sectPr w:rsidR="00847A3F" w:rsidRPr="00847A3F" w:rsidSect="0023710E">
      <w:headerReference w:type="even" r:id="rId26"/>
      <w:headerReference w:type="default" r:id="rId27"/>
      <w:headerReference w:type="first" r:id="rId28"/>
      <w:pgSz w:w="11906" w:h="16838"/>
      <w:pgMar w:top="1418" w:right="1418" w:bottom="1418" w:left="1701" w:header="624"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2EBA" w14:textId="77777777" w:rsidR="0008646C" w:rsidRDefault="0008646C" w:rsidP="00B64EB2">
      <w:pPr>
        <w:spacing w:after="0" w:line="240" w:lineRule="auto"/>
      </w:pPr>
      <w:r>
        <w:separator/>
      </w:r>
    </w:p>
  </w:endnote>
  <w:endnote w:type="continuationSeparator" w:id="0">
    <w:p w14:paraId="332336CE" w14:textId="77777777" w:rsidR="0008646C" w:rsidRDefault="0008646C" w:rsidP="00B64EB2">
      <w:pPr>
        <w:spacing w:after="0" w:line="240" w:lineRule="auto"/>
      </w:pPr>
      <w:r>
        <w:continuationSeparator/>
      </w:r>
    </w:p>
  </w:endnote>
  <w:endnote w:type="continuationNotice" w:id="1">
    <w:p w14:paraId="628C2E2E" w14:textId="77777777" w:rsidR="0008646C" w:rsidRDefault="00086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37947" w14:textId="77777777" w:rsidR="0008646C" w:rsidRDefault="0008646C" w:rsidP="00B64EB2">
      <w:pPr>
        <w:spacing w:after="0" w:line="240" w:lineRule="auto"/>
      </w:pPr>
      <w:r>
        <w:separator/>
      </w:r>
    </w:p>
  </w:footnote>
  <w:footnote w:type="continuationSeparator" w:id="0">
    <w:p w14:paraId="2751964C" w14:textId="77777777" w:rsidR="0008646C" w:rsidRDefault="0008646C" w:rsidP="00B64EB2">
      <w:pPr>
        <w:spacing w:after="0" w:line="240" w:lineRule="auto"/>
      </w:pPr>
      <w:r>
        <w:continuationSeparator/>
      </w:r>
    </w:p>
  </w:footnote>
  <w:footnote w:type="continuationNotice" w:id="1">
    <w:p w14:paraId="0C772E1D" w14:textId="77777777" w:rsidR="0008646C" w:rsidRDefault="000864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71D2" w14:textId="77777777" w:rsidR="006C7330" w:rsidRDefault="006C7330">
    <w:pPr>
      <w:pStyle w:val="Header"/>
    </w:pPr>
    <w:r>
      <w:rPr>
        <w:noProof/>
      </w:rPr>
      <w:drawing>
        <wp:anchor distT="0" distB="0" distL="114300" distR="114300" simplePos="0" relativeHeight="251659264" behindDoc="0" locked="0" layoutInCell="1" allowOverlap="1" wp14:anchorId="4D9F4B01" wp14:editId="730D4904">
          <wp:simplePos x="0" y="0"/>
          <wp:positionH relativeFrom="margin">
            <wp:posOffset>0</wp:posOffset>
          </wp:positionH>
          <wp:positionV relativeFrom="paragraph">
            <wp:posOffset>0</wp:posOffset>
          </wp:positionV>
          <wp:extent cx="1687830" cy="340085"/>
          <wp:effectExtent l="0" t="0" r="7620" b="3175"/>
          <wp:wrapNone/>
          <wp:docPr id="3" name="Picture 50" descr="LAB AMK: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50" descr="LAB AMK:n logo"/>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687830" cy="34008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54E1" w14:textId="4E99B261" w:rsidR="009E162E" w:rsidRDefault="009E16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1FBF4" w14:textId="54B21342" w:rsidR="00E93B96" w:rsidRPr="000168A9" w:rsidRDefault="00E93B96" w:rsidP="000168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F5A0" w14:textId="4B3F411F" w:rsidR="009E162E" w:rsidRDefault="009E16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C0D7" w14:textId="05348782" w:rsidR="009E162E" w:rsidRDefault="009E16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C13" w14:textId="2B62B7DE" w:rsidR="00425541" w:rsidRPr="00425541" w:rsidRDefault="005253B3" w:rsidP="005253B3">
    <w:pPr>
      <w:pStyle w:val="LABnormal"/>
      <w:jc w:val="right"/>
    </w:pPr>
    <w:r>
      <w:fldChar w:fldCharType="begin"/>
    </w:r>
    <w:r>
      <w:instrText xml:space="preserve"> PAGE   \* MERGEFORMAT </w:instrText>
    </w:r>
    <w:r>
      <w:fldChar w:fldCharType="separate"/>
    </w:r>
    <w:r>
      <w:rPr>
        <w:noProof/>
      </w:rPr>
      <w:t>1</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F1A9" w14:textId="2D8A3D69" w:rsidR="009E162E" w:rsidRDefault="009E1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5B87"/>
    <w:multiLevelType w:val="multilevel"/>
    <w:tmpl w:val="6AD004F6"/>
    <w:lvl w:ilvl="0">
      <w:start w:val="1"/>
      <w:numFmt w:val="bullet"/>
      <w:pStyle w:val="LABbulletlis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B107516"/>
    <w:multiLevelType w:val="hybridMultilevel"/>
    <w:tmpl w:val="4B36C3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DDD69CC"/>
    <w:multiLevelType w:val="hybridMultilevel"/>
    <w:tmpl w:val="83887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53C4F"/>
    <w:multiLevelType w:val="multilevel"/>
    <w:tmpl w:val="6170958E"/>
    <w:lvl w:ilvl="0">
      <w:start w:val="1"/>
      <w:numFmt w:val="decimal"/>
      <w:pStyle w:val="LABHeading1"/>
      <w:lvlText w:val="%1"/>
      <w:lvlJc w:val="left"/>
      <w:pPr>
        <w:ind w:left="432" w:hanging="432"/>
      </w:pPr>
      <w:rPr>
        <w:rFonts w:hint="default"/>
      </w:rPr>
    </w:lvl>
    <w:lvl w:ilvl="1">
      <w:start w:val="1"/>
      <w:numFmt w:val="decimal"/>
      <w:pStyle w:val="LABHeading2"/>
      <w:lvlText w:val="%1.%2"/>
      <w:lvlJc w:val="left"/>
      <w:pPr>
        <w:ind w:left="576" w:hanging="576"/>
      </w:pPr>
      <w:rPr>
        <w:rFonts w:hint="default"/>
      </w:rPr>
    </w:lvl>
    <w:lvl w:ilvl="2">
      <w:start w:val="1"/>
      <w:numFmt w:val="decimal"/>
      <w:pStyle w:val="LAB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9483508"/>
    <w:multiLevelType w:val="hybridMultilevel"/>
    <w:tmpl w:val="60F285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B1114A7"/>
    <w:multiLevelType w:val="hybridMultilevel"/>
    <w:tmpl w:val="B5E83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E20FED"/>
    <w:multiLevelType w:val="hybridMultilevel"/>
    <w:tmpl w:val="9606D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285C2C"/>
    <w:multiLevelType w:val="hybridMultilevel"/>
    <w:tmpl w:val="9D184B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73F43453"/>
    <w:multiLevelType w:val="hybridMultilevel"/>
    <w:tmpl w:val="3090716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9" w15:restartNumberingAfterBreak="0">
    <w:nsid w:val="7CF643C6"/>
    <w:multiLevelType w:val="multilevel"/>
    <w:tmpl w:val="34E22334"/>
    <w:styleLink w:val="Lamkbullet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13651066">
    <w:abstractNumId w:val="7"/>
  </w:num>
  <w:num w:numId="2" w16cid:durableId="814034029">
    <w:abstractNumId w:val="3"/>
  </w:num>
  <w:num w:numId="3" w16cid:durableId="1312833541">
    <w:abstractNumId w:val="9"/>
  </w:num>
  <w:num w:numId="4" w16cid:durableId="1970668871">
    <w:abstractNumId w:val="3"/>
  </w:num>
  <w:num w:numId="5" w16cid:durableId="627586494">
    <w:abstractNumId w:val="3"/>
  </w:num>
  <w:num w:numId="6" w16cid:durableId="1792630258">
    <w:abstractNumId w:val="3"/>
  </w:num>
  <w:num w:numId="7" w16cid:durableId="1320307306">
    <w:abstractNumId w:val="3"/>
  </w:num>
  <w:num w:numId="8" w16cid:durableId="1943100802">
    <w:abstractNumId w:val="0"/>
  </w:num>
  <w:num w:numId="9" w16cid:durableId="1082488943">
    <w:abstractNumId w:val="3"/>
  </w:num>
  <w:num w:numId="10" w16cid:durableId="1527017603">
    <w:abstractNumId w:val="9"/>
  </w:num>
  <w:num w:numId="11" w16cid:durableId="1331831254">
    <w:abstractNumId w:val="1"/>
  </w:num>
  <w:num w:numId="12" w16cid:durableId="669597212">
    <w:abstractNumId w:val="8"/>
  </w:num>
  <w:num w:numId="13" w16cid:durableId="901907843">
    <w:abstractNumId w:val="4"/>
  </w:num>
  <w:num w:numId="14" w16cid:durableId="1178932349">
    <w:abstractNumId w:val="2"/>
  </w:num>
  <w:num w:numId="15" w16cid:durableId="1777944445">
    <w:abstractNumId w:val="6"/>
  </w:num>
  <w:num w:numId="16" w16cid:durableId="1652295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MjQzMzQwNLM0t7RQ0lEKTi0uzszPAykwrAUAuFcTPCwAAAA="/>
  </w:docVars>
  <w:rsids>
    <w:rsidRoot w:val="0046582E"/>
    <w:rsid w:val="000168A9"/>
    <w:rsid w:val="00024FBC"/>
    <w:rsid w:val="00025294"/>
    <w:rsid w:val="00025968"/>
    <w:rsid w:val="00026BA6"/>
    <w:rsid w:val="00030F5A"/>
    <w:rsid w:val="000334C1"/>
    <w:rsid w:val="00034A96"/>
    <w:rsid w:val="00050881"/>
    <w:rsid w:val="0005372D"/>
    <w:rsid w:val="000553F3"/>
    <w:rsid w:val="0006370D"/>
    <w:rsid w:val="00063EB6"/>
    <w:rsid w:val="0008646C"/>
    <w:rsid w:val="000877D5"/>
    <w:rsid w:val="00090B50"/>
    <w:rsid w:val="000B06C9"/>
    <w:rsid w:val="000C64C3"/>
    <w:rsid w:val="00104BFD"/>
    <w:rsid w:val="00107DD0"/>
    <w:rsid w:val="00120DD4"/>
    <w:rsid w:val="00124976"/>
    <w:rsid w:val="00125453"/>
    <w:rsid w:val="001258BF"/>
    <w:rsid w:val="00142B63"/>
    <w:rsid w:val="00160DFE"/>
    <w:rsid w:val="001744DF"/>
    <w:rsid w:val="001811C0"/>
    <w:rsid w:val="00195849"/>
    <w:rsid w:val="001C2478"/>
    <w:rsid w:val="001E4F8F"/>
    <w:rsid w:val="001E5AB6"/>
    <w:rsid w:val="0022307C"/>
    <w:rsid w:val="0022395C"/>
    <w:rsid w:val="00234496"/>
    <w:rsid w:val="0023710E"/>
    <w:rsid w:val="00244133"/>
    <w:rsid w:val="00274487"/>
    <w:rsid w:val="0027722C"/>
    <w:rsid w:val="0028390E"/>
    <w:rsid w:val="002948B2"/>
    <w:rsid w:val="002A43B7"/>
    <w:rsid w:val="002A7DEC"/>
    <w:rsid w:val="002D2BB7"/>
    <w:rsid w:val="002E0CF8"/>
    <w:rsid w:val="002F6535"/>
    <w:rsid w:val="0030323A"/>
    <w:rsid w:val="00305E06"/>
    <w:rsid w:val="0031016B"/>
    <w:rsid w:val="00314B14"/>
    <w:rsid w:val="003159C1"/>
    <w:rsid w:val="00317A5A"/>
    <w:rsid w:val="003207B8"/>
    <w:rsid w:val="0032418C"/>
    <w:rsid w:val="00325AE0"/>
    <w:rsid w:val="003326F1"/>
    <w:rsid w:val="00346A4E"/>
    <w:rsid w:val="00354BA0"/>
    <w:rsid w:val="00354D62"/>
    <w:rsid w:val="00363AAB"/>
    <w:rsid w:val="00364177"/>
    <w:rsid w:val="00370522"/>
    <w:rsid w:val="00370771"/>
    <w:rsid w:val="00373E8B"/>
    <w:rsid w:val="00380F26"/>
    <w:rsid w:val="00391C5A"/>
    <w:rsid w:val="00393318"/>
    <w:rsid w:val="003A06F3"/>
    <w:rsid w:val="003A33C6"/>
    <w:rsid w:val="003C0D7D"/>
    <w:rsid w:val="003D120D"/>
    <w:rsid w:val="003D4417"/>
    <w:rsid w:val="003E0D85"/>
    <w:rsid w:val="0041198D"/>
    <w:rsid w:val="00413A70"/>
    <w:rsid w:val="00425541"/>
    <w:rsid w:val="00427318"/>
    <w:rsid w:val="00440E10"/>
    <w:rsid w:val="00441B52"/>
    <w:rsid w:val="00457A26"/>
    <w:rsid w:val="004603CA"/>
    <w:rsid w:val="0046582E"/>
    <w:rsid w:val="00467D7D"/>
    <w:rsid w:val="00472ED4"/>
    <w:rsid w:val="00484055"/>
    <w:rsid w:val="00492DDC"/>
    <w:rsid w:val="00494982"/>
    <w:rsid w:val="004A115F"/>
    <w:rsid w:val="004A293D"/>
    <w:rsid w:val="004A6635"/>
    <w:rsid w:val="004D45EB"/>
    <w:rsid w:val="004E789B"/>
    <w:rsid w:val="004F1308"/>
    <w:rsid w:val="004F5152"/>
    <w:rsid w:val="004F7C3B"/>
    <w:rsid w:val="00502E05"/>
    <w:rsid w:val="00503F4F"/>
    <w:rsid w:val="00515A88"/>
    <w:rsid w:val="00516A54"/>
    <w:rsid w:val="00516FB7"/>
    <w:rsid w:val="0051781C"/>
    <w:rsid w:val="005253B3"/>
    <w:rsid w:val="00550095"/>
    <w:rsid w:val="00551C45"/>
    <w:rsid w:val="00557615"/>
    <w:rsid w:val="00581BC4"/>
    <w:rsid w:val="005834F0"/>
    <w:rsid w:val="00585755"/>
    <w:rsid w:val="00593818"/>
    <w:rsid w:val="005A3895"/>
    <w:rsid w:val="005A74E9"/>
    <w:rsid w:val="005B7776"/>
    <w:rsid w:val="005D2DCF"/>
    <w:rsid w:val="005D45C7"/>
    <w:rsid w:val="005E1178"/>
    <w:rsid w:val="006075A5"/>
    <w:rsid w:val="00610ED1"/>
    <w:rsid w:val="0061356C"/>
    <w:rsid w:val="00646BEC"/>
    <w:rsid w:val="00664CF8"/>
    <w:rsid w:val="00672117"/>
    <w:rsid w:val="00682C9B"/>
    <w:rsid w:val="006832EE"/>
    <w:rsid w:val="00684C00"/>
    <w:rsid w:val="00686A49"/>
    <w:rsid w:val="00695B7A"/>
    <w:rsid w:val="006A6371"/>
    <w:rsid w:val="006B05EA"/>
    <w:rsid w:val="006B0B58"/>
    <w:rsid w:val="006B49CE"/>
    <w:rsid w:val="006B7DC9"/>
    <w:rsid w:val="006C7330"/>
    <w:rsid w:val="006C78B2"/>
    <w:rsid w:val="006D06F6"/>
    <w:rsid w:val="006D4220"/>
    <w:rsid w:val="006E1D84"/>
    <w:rsid w:val="006F184A"/>
    <w:rsid w:val="00714C92"/>
    <w:rsid w:val="00720ABF"/>
    <w:rsid w:val="00723EAA"/>
    <w:rsid w:val="00724A1D"/>
    <w:rsid w:val="00741974"/>
    <w:rsid w:val="00750A8C"/>
    <w:rsid w:val="00751023"/>
    <w:rsid w:val="007548F9"/>
    <w:rsid w:val="00763022"/>
    <w:rsid w:val="007634A5"/>
    <w:rsid w:val="00764FB2"/>
    <w:rsid w:val="007755E6"/>
    <w:rsid w:val="007973A6"/>
    <w:rsid w:val="007A0D26"/>
    <w:rsid w:val="007C6D75"/>
    <w:rsid w:val="007E6124"/>
    <w:rsid w:val="007E768C"/>
    <w:rsid w:val="007F1EFF"/>
    <w:rsid w:val="007F416C"/>
    <w:rsid w:val="00813B86"/>
    <w:rsid w:val="00821ED5"/>
    <w:rsid w:val="00833EF6"/>
    <w:rsid w:val="00834FB3"/>
    <w:rsid w:val="00840787"/>
    <w:rsid w:val="00847A3F"/>
    <w:rsid w:val="008610B8"/>
    <w:rsid w:val="00862B87"/>
    <w:rsid w:val="00870C47"/>
    <w:rsid w:val="00884439"/>
    <w:rsid w:val="00890DA6"/>
    <w:rsid w:val="00893B33"/>
    <w:rsid w:val="008B7111"/>
    <w:rsid w:val="008C1175"/>
    <w:rsid w:val="008C2C05"/>
    <w:rsid w:val="008C2F1E"/>
    <w:rsid w:val="008E744C"/>
    <w:rsid w:val="008F40AF"/>
    <w:rsid w:val="00904126"/>
    <w:rsid w:val="00904884"/>
    <w:rsid w:val="00922C89"/>
    <w:rsid w:val="00940E63"/>
    <w:rsid w:val="00941B26"/>
    <w:rsid w:val="00952EEE"/>
    <w:rsid w:val="00952FA5"/>
    <w:rsid w:val="009670F9"/>
    <w:rsid w:val="00972732"/>
    <w:rsid w:val="009748E5"/>
    <w:rsid w:val="00987F2C"/>
    <w:rsid w:val="0099677A"/>
    <w:rsid w:val="009A2EB0"/>
    <w:rsid w:val="009A63F6"/>
    <w:rsid w:val="009C14B3"/>
    <w:rsid w:val="009D77B6"/>
    <w:rsid w:val="009E162E"/>
    <w:rsid w:val="009E1F41"/>
    <w:rsid w:val="00A069EE"/>
    <w:rsid w:val="00A1685B"/>
    <w:rsid w:val="00A25A07"/>
    <w:rsid w:val="00A4093E"/>
    <w:rsid w:val="00A42A39"/>
    <w:rsid w:val="00A61E2D"/>
    <w:rsid w:val="00A67495"/>
    <w:rsid w:val="00A76197"/>
    <w:rsid w:val="00A7730D"/>
    <w:rsid w:val="00A82428"/>
    <w:rsid w:val="00A9399B"/>
    <w:rsid w:val="00A95EBA"/>
    <w:rsid w:val="00A96E80"/>
    <w:rsid w:val="00AA5536"/>
    <w:rsid w:val="00AB1847"/>
    <w:rsid w:val="00AB3749"/>
    <w:rsid w:val="00AB7D5D"/>
    <w:rsid w:val="00AC20D2"/>
    <w:rsid w:val="00AD0192"/>
    <w:rsid w:val="00AF6539"/>
    <w:rsid w:val="00B02BCA"/>
    <w:rsid w:val="00B11275"/>
    <w:rsid w:val="00B12A79"/>
    <w:rsid w:val="00B25837"/>
    <w:rsid w:val="00B44DB0"/>
    <w:rsid w:val="00B54AE7"/>
    <w:rsid w:val="00B64EB2"/>
    <w:rsid w:val="00B725F0"/>
    <w:rsid w:val="00B7306F"/>
    <w:rsid w:val="00B7535F"/>
    <w:rsid w:val="00B811D9"/>
    <w:rsid w:val="00B85B39"/>
    <w:rsid w:val="00BA6E05"/>
    <w:rsid w:val="00BB545D"/>
    <w:rsid w:val="00BB5CF9"/>
    <w:rsid w:val="00BB6EED"/>
    <w:rsid w:val="00BC60A0"/>
    <w:rsid w:val="00BC75DE"/>
    <w:rsid w:val="00BD4C03"/>
    <w:rsid w:val="00BF5C4B"/>
    <w:rsid w:val="00C33BBC"/>
    <w:rsid w:val="00C45410"/>
    <w:rsid w:val="00C67CE0"/>
    <w:rsid w:val="00C752A6"/>
    <w:rsid w:val="00C80684"/>
    <w:rsid w:val="00C84458"/>
    <w:rsid w:val="00C90FB4"/>
    <w:rsid w:val="00C92540"/>
    <w:rsid w:val="00CA0161"/>
    <w:rsid w:val="00CA34BE"/>
    <w:rsid w:val="00CB420E"/>
    <w:rsid w:val="00CC1746"/>
    <w:rsid w:val="00CE0170"/>
    <w:rsid w:val="00CE71F5"/>
    <w:rsid w:val="00CF4164"/>
    <w:rsid w:val="00CF45D1"/>
    <w:rsid w:val="00D0550F"/>
    <w:rsid w:val="00D069FC"/>
    <w:rsid w:val="00D06B53"/>
    <w:rsid w:val="00D10E5E"/>
    <w:rsid w:val="00D121BF"/>
    <w:rsid w:val="00D17CB7"/>
    <w:rsid w:val="00D27F19"/>
    <w:rsid w:val="00D312BB"/>
    <w:rsid w:val="00D46729"/>
    <w:rsid w:val="00D51F29"/>
    <w:rsid w:val="00D71DC8"/>
    <w:rsid w:val="00D913AE"/>
    <w:rsid w:val="00DB05CE"/>
    <w:rsid w:val="00DC7623"/>
    <w:rsid w:val="00DD5A4D"/>
    <w:rsid w:val="00E01160"/>
    <w:rsid w:val="00E06E1E"/>
    <w:rsid w:val="00E2259F"/>
    <w:rsid w:val="00E27A53"/>
    <w:rsid w:val="00E35602"/>
    <w:rsid w:val="00E5365C"/>
    <w:rsid w:val="00E57673"/>
    <w:rsid w:val="00E60AE3"/>
    <w:rsid w:val="00E6183D"/>
    <w:rsid w:val="00E7364F"/>
    <w:rsid w:val="00E855CC"/>
    <w:rsid w:val="00E93765"/>
    <w:rsid w:val="00E93B96"/>
    <w:rsid w:val="00E94F81"/>
    <w:rsid w:val="00EA0AA9"/>
    <w:rsid w:val="00EA2613"/>
    <w:rsid w:val="00EA38CE"/>
    <w:rsid w:val="00EB02C0"/>
    <w:rsid w:val="00EB488C"/>
    <w:rsid w:val="00EC052A"/>
    <w:rsid w:val="00ED4B9D"/>
    <w:rsid w:val="00EE305D"/>
    <w:rsid w:val="00EE421E"/>
    <w:rsid w:val="00EF793F"/>
    <w:rsid w:val="00F37F8F"/>
    <w:rsid w:val="00F41179"/>
    <w:rsid w:val="00F50326"/>
    <w:rsid w:val="00F53CEC"/>
    <w:rsid w:val="00F55A2F"/>
    <w:rsid w:val="00F67499"/>
    <w:rsid w:val="00F71923"/>
    <w:rsid w:val="00F723F4"/>
    <w:rsid w:val="00F84FCC"/>
    <w:rsid w:val="00FA2CA8"/>
    <w:rsid w:val="00FB6066"/>
    <w:rsid w:val="00FC2CA4"/>
    <w:rsid w:val="00FF7D51"/>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F2510"/>
  <w15:chartTrackingRefBased/>
  <w15:docId w15:val="{992E2321-365A-43CF-8752-BA6BABCA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D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A016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A016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4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EB2"/>
  </w:style>
  <w:style w:type="paragraph" w:styleId="Footer">
    <w:name w:val="footer"/>
    <w:basedOn w:val="Normal"/>
    <w:link w:val="FooterChar"/>
    <w:uiPriority w:val="99"/>
    <w:unhideWhenUsed/>
    <w:rsid w:val="00B64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EB2"/>
  </w:style>
  <w:style w:type="paragraph" w:customStyle="1" w:styleId="LABcoverpage">
    <w:name w:val="LAB_coverpage"/>
    <w:basedOn w:val="Header"/>
    <w:link w:val="LABcoverpageChar"/>
    <w:qFormat/>
    <w:rsid w:val="00684C00"/>
    <w:rPr>
      <w:rFonts w:ascii="Arial" w:hAnsi="Arial"/>
      <w:sz w:val="24"/>
    </w:rPr>
  </w:style>
  <w:style w:type="paragraph" w:styleId="NoSpacing">
    <w:name w:val="No Spacing"/>
    <w:link w:val="NoSpacingChar"/>
    <w:uiPriority w:val="1"/>
    <w:qFormat/>
    <w:rsid w:val="00B64EB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64EB2"/>
    <w:rPr>
      <w:rFonts w:eastAsiaTheme="minorEastAsia"/>
      <w:lang w:val="en-US"/>
    </w:rPr>
  </w:style>
  <w:style w:type="character" w:styleId="PlaceholderText">
    <w:name w:val="Placeholder Text"/>
    <w:basedOn w:val="DefaultParagraphFont"/>
    <w:uiPriority w:val="99"/>
    <w:semiHidden/>
    <w:rsid w:val="003D4417"/>
    <w:rPr>
      <w:color w:val="808080"/>
    </w:rPr>
  </w:style>
  <w:style w:type="character" w:styleId="Hyperlink">
    <w:name w:val="Hyperlink"/>
    <w:uiPriority w:val="99"/>
    <w:unhideWhenUsed/>
    <w:rsid w:val="00E93B96"/>
    <w:rPr>
      <w:color w:val="0563C1"/>
      <w:u w:val="single"/>
    </w:rPr>
  </w:style>
  <w:style w:type="paragraph" w:customStyle="1" w:styleId="LABabstracttext">
    <w:name w:val="LAB abstract text"/>
    <w:basedOn w:val="Normal"/>
    <w:link w:val="LABabstracttextChar"/>
    <w:qFormat/>
    <w:rsid w:val="00EE421E"/>
    <w:pPr>
      <w:spacing w:before="120" w:after="120" w:line="240" w:lineRule="auto"/>
    </w:pPr>
    <w:rPr>
      <w:rFonts w:ascii="Arial" w:eastAsia="Times New Roman" w:hAnsi="Arial" w:cs="Times New Roman"/>
      <w:szCs w:val="20"/>
      <w:lang w:eastAsia="fi-FI"/>
    </w:rPr>
  </w:style>
  <w:style w:type="character" w:customStyle="1" w:styleId="LABabstracttextChar">
    <w:name w:val="LAB abstract text Char"/>
    <w:basedOn w:val="DefaultParagraphFont"/>
    <w:link w:val="LABabstracttext"/>
    <w:rsid w:val="00EE421E"/>
    <w:rPr>
      <w:rFonts w:ascii="Arial" w:eastAsia="Times New Roman" w:hAnsi="Arial" w:cs="Times New Roman"/>
      <w:sz w:val="20"/>
      <w:szCs w:val="20"/>
      <w:lang w:eastAsia="fi-FI"/>
    </w:rPr>
  </w:style>
  <w:style w:type="paragraph" w:customStyle="1" w:styleId="Calibri14">
    <w:name w:val="Calibri 14"/>
    <w:link w:val="Calibri14Char"/>
    <w:rsid w:val="008F40AF"/>
    <w:pPr>
      <w:spacing w:after="0" w:line="240" w:lineRule="auto"/>
    </w:pPr>
    <w:rPr>
      <w:rFonts w:ascii="Calibri" w:eastAsia="Times New Roman" w:hAnsi="Calibri" w:cs="Arial"/>
      <w:iCs/>
      <w:color w:val="000000"/>
      <w:sz w:val="28"/>
      <w:szCs w:val="28"/>
      <w:lang w:eastAsia="fi-FI"/>
    </w:rPr>
  </w:style>
  <w:style w:type="character" w:customStyle="1" w:styleId="Calibri14Char">
    <w:name w:val="Calibri 14 Char"/>
    <w:link w:val="Calibri14"/>
    <w:rsid w:val="008F40AF"/>
    <w:rPr>
      <w:rFonts w:ascii="Calibri" w:eastAsia="Times New Roman" w:hAnsi="Calibri" w:cs="Arial"/>
      <w:iCs/>
      <w:color w:val="000000"/>
      <w:sz w:val="28"/>
      <w:szCs w:val="28"/>
      <w:lang w:eastAsia="fi-FI"/>
    </w:rPr>
  </w:style>
  <w:style w:type="character" w:customStyle="1" w:styleId="Heading1Char">
    <w:name w:val="Heading 1 Char"/>
    <w:basedOn w:val="DefaultParagraphFont"/>
    <w:link w:val="Heading1"/>
    <w:uiPriority w:val="9"/>
    <w:rsid w:val="00120DD4"/>
    <w:rPr>
      <w:rFonts w:asciiTheme="majorHAnsi" w:eastAsiaTheme="majorEastAsia" w:hAnsiTheme="majorHAnsi" w:cstheme="majorBidi"/>
      <w:color w:val="2E74B5" w:themeColor="accent1" w:themeShade="BF"/>
      <w:sz w:val="32"/>
      <w:szCs w:val="32"/>
    </w:rPr>
  </w:style>
  <w:style w:type="paragraph" w:customStyle="1" w:styleId="LABHeading1">
    <w:name w:val="LAB Heading 1"/>
    <w:basedOn w:val="Heading1"/>
    <w:next w:val="LABnormal"/>
    <w:qFormat/>
    <w:rsid w:val="00380F26"/>
    <w:pPr>
      <w:pageBreakBefore/>
      <w:numPr>
        <w:numId w:val="9"/>
      </w:numPr>
      <w:spacing w:after="240" w:line="360" w:lineRule="auto"/>
      <w:ind w:left="431" w:hanging="431"/>
    </w:pPr>
    <w:rPr>
      <w:rFonts w:ascii="Arial" w:hAnsi="Arial" w:cs="Arial"/>
      <w:b/>
      <w:color w:val="000000" w:themeColor="text1"/>
      <w:sz w:val="24"/>
      <w:szCs w:val="22"/>
    </w:rPr>
  </w:style>
  <w:style w:type="paragraph" w:customStyle="1" w:styleId="LABnormal">
    <w:name w:val="LAB normal"/>
    <w:basedOn w:val="Normal"/>
    <w:link w:val="LABnormalChar"/>
    <w:qFormat/>
    <w:rsid w:val="00684C00"/>
    <w:pPr>
      <w:spacing w:before="160" w:line="360" w:lineRule="auto"/>
      <w:jc w:val="both"/>
    </w:pPr>
    <w:rPr>
      <w:rFonts w:ascii="Arial" w:hAnsi="Arial" w:cs="Arial"/>
    </w:rPr>
  </w:style>
  <w:style w:type="paragraph" w:customStyle="1" w:styleId="LABHeading2">
    <w:name w:val="LAB Heading 2"/>
    <w:basedOn w:val="Heading2"/>
    <w:next w:val="LABnormal"/>
    <w:qFormat/>
    <w:rsid w:val="00A7730D"/>
    <w:pPr>
      <w:numPr>
        <w:ilvl w:val="1"/>
        <w:numId w:val="9"/>
      </w:numPr>
      <w:spacing w:before="240" w:after="240" w:line="360" w:lineRule="auto"/>
    </w:pPr>
    <w:rPr>
      <w:rFonts w:ascii="Arial" w:hAnsi="Arial" w:cs="Arial"/>
      <w:color w:val="000000" w:themeColor="text1"/>
      <w:sz w:val="24"/>
      <w:szCs w:val="22"/>
    </w:rPr>
  </w:style>
  <w:style w:type="paragraph" w:customStyle="1" w:styleId="LABHeading3">
    <w:name w:val="LAB Heading 3"/>
    <w:basedOn w:val="Heading3"/>
    <w:next w:val="LABnormal"/>
    <w:qFormat/>
    <w:rsid w:val="00A7730D"/>
    <w:pPr>
      <w:numPr>
        <w:ilvl w:val="2"/>
        <w:numId w:val="9"/>
      </w:numPr>
      <w:spacing w:before="240" w:after="240" w:line="360" w:lineRule="auto"/>
    </w:pPr>
    <w:rPr>
      <w:rFonts w:ascii="Arial" w:hAnsi="Arial" w:cs="Arial"/>
      <w:color w:val="000000" w:themeColor="text1"/>
      <w:szCs w:val="22"/>
    </w:rPr>
  </w:style>
  <w:style w:type="character" w:customStyle="1" w:styleId="Heading2Char">
    <w:name w:val="Heading 2 Char"/>
    <w:basedOn w:val="DefaultParagraphFont"/>
    <w:link w:val="Heading2"/>
    <w:uiPriority w:val="9"/>
    <w:semiHidden/>
    <w:rsid w:val="00CA0161"/>
    <w:rPr>
      <w:rFonts w:asciiTheme="majorHAnsi" w:eastAsiaTheme="majorEastAsia" w:hAnsiTheme="majorHAnsi" w:cstheme="majorBidi"/>
      <w:color w:val="2E74B5" w:themeColor="accent1" w:themeShade="BF"/>
      <w:sz w:val="26"/>
      <w:szCs w:val="26"/>
    </w:rPr>
  </w:style>
  <w:style w:type="paragraph" w:customStyle="1" w:styleId="LABNon-numberedheading">
    <w:name w:val="LAB Non-numbered heading"/>
    <w:basedOn w:val="LABHeading1"/>
    <w:next w:val="LABnormal"/>
    <w:qFormat/>
    <w:rsid w:val="00A7730D"/>
    <w:pPr>
      <w:numPr>
        <w:numId w:val="0"/>
      </w:numPr>
    </w:pPr>
  </w:style>
  <w:style w:type="character" w:customStyle="1" w:styleId="Heading3Char">
    <w:name w:val="Heading 3 Char"/>
    <w:basedOn w:val="DefaultParagraphFont"/>
    <w:link w:val="Heading3"/>
    <w:uiPriority w:val="9"/>
    <w:semiHidden/>
    <w:rsid w:val="00CA0161"/>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link w:val="TOCHeadingChar"/>
    <w:uiPriority w:val="39"/>
    <w:unhideWhenUsed/>
    <w:qFormat/>
    <w:rsid w:val="00A7730D"/>
    <w:pPr>
      <w:outlineLvl w:val="9"/>
    </w:pPr>
    <w:rPr>
      <w:lang w:eastAsia="fi-FI"/>
    </w:rPr>
  </w:style>
  <w:style w:type="paragraph" w:styleId="TOC1">
    <w:name w:val="toc 1"/>
    <w:basedOn w:val="Normal"/>
    <w:next w:val="Normal"/>
    <w:autoRedefine/>
    <w:uiPriority w:val="39"/>
    <w:unhideWhenUsed/>
    <w:rsid w:val="005D45C7"/>
    <w:pPr>
      <w:tabs>
        <w:tab w:val="left" w:pos="440"/>
        <w:tab w:val="right" w:leader="dot" w:pos="8777"/>
      </w:tabs>
      <w:spacing w:before="120" w:after="120"/>
    </w:pPr>
    <w:rPr>
      <w:rFonts w:ascii="Arial" w:hAnsi="Arial" w:cstheme="minorHAnsi"/>
      <w:noProof/>
    </w:rPr>
  </w:style>
  <w:style w:type="paragraph" w:styleId="TOC2">
    <w:name w:val="toc 2"/>
    <w:basedOn w:val="Normal"/>
    <w:next w:val="Normal"/>
    <w:autoRedefine/>
    <w:uiPriority w:val="39"/>
    <w:unhideWhenUsed/>
    <w:rsid w:val="00A7730D"/>
    <w:pPr>
      <w:spacing w:after="100"/>
      <w:ind w:left="220"/>
    </w:pPr>
    <w:rPr>
      <w:rFonts w:ascii="Arial" w:hAnsi="Arial"/>
    </w:rPr>
  </w:style>
  <w:style w:type="paragraph" w:styleId="TOC3">
    <w:name w:val="toc 3"/>
    <w:basedOn w:val="Normal"/>
    <w:next w:val="Normal"/>
    <w:autoRedefine/>
    <w:uiPriority w:val="39"/>
    <w:unhideWhenUsed/>
    <w:rsid w:val="00A7730D"/>
    <w:pPr>
      <w:spacing w:after="100"/>
      <w:ind w:left="440"/>
    </w:pPr>
    <w:rPr>
      <w:rFonts w:ascii="Arial" w:hAnsi="Arial"/>
    </w:rPr>
  </w:style>
  <w:style w:type="paragraph" w:customStyle="1" w:styleId="LABTOCHEading">
    <w:name w:val="LAB TOC HEading"/>
    <w:basedOn w:val="TOCHeading"/>
    <w:link w:val="LABTOCHEadingChar"/>
    <w:qFormat/>
    <w:rsid w:val="00684C00"/>
    <w:pPr>
      <w:spacing w:after="240"/>
    </w:pPr>
    <w:rPr>
      <w:rFonts w:ascii="Arial" w:hAnsi="Arial"/>
      <w:caps/>
      <w:color w:val="000000" w:themeColor="text1"/>
      <w:sz w:val="24"/>
    </w:rPr>
  </w:style>
  <w:style w:type="paragraph" w:customStyle="1" w:styleId="LABreferences">
    <w:name w:val="LAB references"/>
    <w:basedOn w:val="LABnormal"/>
    <w:qFormat/>
    <w:rsid w:val="003C0D7D"/>
    <w:pPr>
      <w:suppressAutoHyphens/>
      <w:jc w:val="left"/>
    </w:pPr>
  </w:style>
  <w:style w:type="paragraph" w:customStyle="1" w:styleId="LABcitation">
    <w:name w:val="LAB citation"/>
    <w:basedOn w:val="LABnormal"/>
    <w:qFormat/>
    <w:rsid w:val="00A7730D"/>
    <w:pPr>
      <w:ind w:left="567"/>
    </w:pPr>
    <w:rPr>
      <w:i/>
    </w:rPr>
  </w:style>
  <w:style w:type="character" w:styleId="CommentReference">
    <w:name w:val="annotation reference"/>
    <w:basedOn w:val="DefaultParagraphFont"/>
    <w:uiPriority w:val="99"/>
    <w:semiHidden/>
    <w:unhideWhenUsed/>
    <w:rsid w:val="00A76197"/>
    <w:rPr>
      <w:sz w:val="16"/>
      <w:szCs w:val="16"/>
    </w:rPr>
  </w:style>
  <w:style w:type="paragraph" w:styleId="CommentText">
    <w:name w:val="annotation text"/>
    <w:basedOn w:val="Normal"/>
    <w:link w:val="CommentTextChar"/>
    <w:uiPriority w:val="99"/>
    <w:semiHidden/>
    <w:unhideWhenUsed/>
    <w:rsid w:val="00A76197"/>
    <w:pPr>
      <w:spacing w:line="240" w:lineRule="auto"/>
    </w:pPr>
    <w:rPr>
      <w:sz w:val="20"/>
      <w:szCs w:val="20"/>
    </w:rPr>
  </w:style>
  <w:style w:type="character" w:customStyle="1" w:styleId="CommentTextChar">
    <w:name w:val="Comment Text Char"/>
    <w:basedOn w:val="DefaultParagraphFont"/>
    <w:link w:val="CommentText"/>
    <w:uiPriority w:val="99"/>
    <w:semiHidden/>
    <w:rsid w:val="00A76197"/>
    <w:rPr>
      <w:sz w:val="20"/>
      <w:szCs w:val="20"/>
    </w:rPr>
  </w:style>
  <w:style w:type="paragraph" w:styleId="CommentSubject">
    <w:name w:val="annotation subject"/>
    <w:basedOn w:val="CommentText"/>
    <w:next w:val="CommentText"/>
    <w:link w:val="CommentSubjectChar"/>
    <w:uiPriority w:val="99"/>
    <w:semiHidden/>
    <w:unhideWhenUsed/>
    <w:rsid w:val="00A76197"/>
    <w:rPr>
      <w:b/>
      <w:bCs/>
    </w:rPr>
  </w:style>
  <w:style w:type="character" w:customStyle="1" w:styleId="CommentSubjectChar">
    <w:name w:val="Comment Subject Char"/>
    <w:basedOn w:val="CommentTextChar"/>
    <w:link w:val="CommentSubject"/>
    <w:uiPriority w:val="99"/>
    <w:semiHidden/>
    <w:rsid w:val="00A76197"/>
    <w:rPr>
      <w:b/>
      <w:bCs/>
      <w:sz w:val="20"/>
      <w:szCs w:val="20"/>
    </w:rPr>
  </w:style>
  <w:style w:type="paragraph" w:styleId="BalloonText">
    <w:name w:val="Balloon Text"/>
    <w:basedOn w:val="Normal"/>
    <w:link w:val="BalloonTextChar"/>
    <w:uiPriority w:val="99"/>
    <w:semiHidden/>
    <w:unhideWhenUsed/>
    <w:rsid w:val="00A761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197"/>
    <w:rPr>
      <w:rFonts w:ascii="Segoe UI" w:hAnsi="Segoe UI" w:cs="Segoe UI"/>
      <w:sz w:val="18"/>
      <w:szCs w:val="18"/>
    </w:rPr>
  </w:style>
  <w:style w:type="character" w:customStyle="1" w:styleId="Ratkaisematonmaininta1">
    <w:name w:val="Ratkaisematon maininta1"/>
    <w:basedOn w:val="DefaultParagraphFont"/>
    <w:uiPriority w:val="99"/>
    <w:semiHidden/>
    <w:unhideWhenUsed/>
    <w:rsid w:val="00DB05CE"/>
    <w:rPr>
      <w:color w:val="808080"/>
      <w:shd w:val="clear" w:color="auto" w:fill="E6E6E6"/>
    </w:rPr>
  </w:style>
  <w:style w:type="character" w:styleId="FollowedHyperlink">
    <w:name w:val="FollowedHyperlink"/>
    <w:basedOn w:val="DefaultParagraphFont"/>
    <w:uiPriority w:val="99"/>
    <w:semiHidden/>
    <w:unhideWhenUsed/>
    <w:rsid w:val="00E57673"/>
    <w:rPr>
      <w:color w:val="954F72" w:themeColor="followedHyperlink"/>
      <w:u w:val="single"/>
    </w:rPr>
  </w:style>
  <w:style w:type="numbering" w:customStyle="1" w:styleId="Lamkbulletlist">
    <w:name w:val="Lamk_bullet_list"/>
    <w:uiPriority w:val="99"/>
    <w:rsid w:val="00A7730D"/>
    <w:pPr>
      <w:numPr>
        <w:numId w:val="3"/>
      </w:numPr>
    </w:pPr>
  </w:style>
  <w:style w:type="paragraph" w:styleId="Caption">
    <w:name w:val="caption"/>
    <w:basedOn w:val="LABnormal"/>
    <w:next w:val="LABnormal"/>
    <w:uiPriority w:val="35"/>
    <w:unhideWhenUsed/>
    <w:qFormat/>
    <w:rsid w:val="00A7730D"/>
    <w:pPr>
      <w:spacing w:after="320" w:line="240" w:lineRule="auto"/>
    </w:pPr>
    <w:rPr>
      <w:iCs/>
      <w:szCs w:val="18"/>
    </w:rPr>
  </w:style>
  <w:style w:type="paragraph" w:customStyle="1" w:styleId="LABbulletlist">
    <w:name w:val="LAB bullet list"/>
    <w:basedOn w:val="LABnormal"/>
    <w:qFormat/>
    <w:rsid w:val="00A7730D"/>
    <w:pPr>
      <w:numPr>
        <w:numId w:val="8"/>
      </w:numPr>
      <w:spacing w:before="0" w:after="0"/>
    </w:pPr>
  </w:style>
  <w:style w:type="paragraph" w:customStyle="1" w:styleId="LABnon-numberedsubtitlebolded">
    <w:name w:val="LAB non-numbered subtitle (bolded)"/>
    <w:basedOn w:val="LABnormal"/>
    <w:next w:val="LABnormal"/>
    <w:qFormat/>
    <w:rsid w:val="00A7730D"/>
    <w:pPr>
      <w:keepNext/>
    </w:pPr>
    <w:rPr>
      <w:b/>
    </w:rPr>
  </w:style>
  <w:style w:type="paragraph" w:customStyle="1" w:styleId="LABTOCHeading0">
    <w:name w:val="LAB TOC Heading"/>
    <w:basedOn w:val="TOCHeading"/>
    <w:qFormat/>
    <w:rsid w:val="00684C00"/>
    <w:pPr>
      <w:spacing w:after="240" w:line="360" w:lineRule="auto"/>
    </w:pPr>
    <w:rPr>
      <w:rFonts w:ascii="Arial" w:hAnsi="Arial"/>
      <w:caps/>
      <w:color w:val="000000" w:themeColor="text1"/>
      <w:sz w:val="24"/>
    </w:rPr>
  </w:style>
  <w:style w:type="paragraph" w:customStyle="1" w:styleId="Tiivistelm">
    <w:name w:val="Tiivistelmä"/>
    <w:basedOn w:val="Normal"/>
    <w:link w:val="TiivistelmChar"/>
    <w:qFormat/>
    <w:rsid w:val="00AC20D2"/>
    <w:pPr>
      <w:spacing w:after="240" w:line="240" w:lineRule="auto"/>
      <w:jc w:val="both"/>
    </w:pPr>
    <w:rPr>
      <w:rFonts w:ascii="Arial" w:eastAsia="Calibri" w:hAnsi="Arial" w:cs="Arial"/>
      <w:sz w:val="24"/>
      <w:szCs w:val="24"/>
    </w:rPr>
  </w:style>
  <w:style w:type="character" w:customStyle="1" w:styleId="TiivistelmChar">
    <w:name w:val="Tiivistelmä Char"/>
    <w:basedOn w:val="DefaultParagraphFont"/>
    <w:link w:val="Tiivistelm"/>
    <w:rsid w:val="00AC20D2"/>
    <w:rPr>
      <w:rFonts w:ascii="Arial" w:eastAsia="Calibri" w:hAnsi="Arial" w:cs="Arial"/>
      <w:sz w:val="24"/>
      <w:szCs w:val="24"/>
    </w:rPr>
  </w:style>
  <w:style w:type="character" w:styleId="UnresolvedMention">
    <w:name w:val="Unresolved Mention"/>
    <w:basedOn w:val="DefaultParagraphFont"/>
    <w:uiPriority w:val="99"/>
    <w:semiHidden/>
    <w:unhideWhenUsed/>
    <w:rsid w:val="0032418C"/>
    <w:rPr>
      <w:color w:val="605E5C"/>
      <w:shd w:val="clear" w:color="auto" w:fill="E1DFDD"/>
    </w:rPr>
  </w:style>
  <w:style w:type="character" w:customStyle="1" w:styleId="tlid-translation">
    <w:name w:val="tlid-translation"/>
    <w:basedOn w:val="DefaultParagraphFont"/>
    <w:rsid w:val="00D069FC"/>
  </w:style>
  <w:style w:type="paragraph" w:customStyle="1" w:styleId="LABAttachment">
    <w:name w:val="LAB Attachment"/>
    <w:basedOn w:val="LABnormal"/>
    <w:link w:val="LABAttachmentChar"/>
    <w:qFormat/>
    <w:rsid w:val="005D45C7"/>
    <w:rPr>
      <w:rFonts w:cstheme="majorHAnsi"/>
    </w:rPr>
  </w:style>
  <w:style w:type="character" w:customStyle="1" w:styleId="TOCHeadingChar">
    <w:name w:val="TOC Heading Char"/>
    <w:basedOn w:val="Heading1Char"/>
    <w:link w:val="TOCHeading"/>
    <w:uiPriority w:val="39"/>
    <w:rsid w:val="00427318"/>
    <w:rPr>
      <w:rFonts w:asciiTheme="majorHAnsi" w:eastAsiaTheme="majorEastAsia" w:hAnsiTheme="majorHAnsi" w:cstheme="majorBidi"/>
      <w:color w:val="2E74B5" w:themeColor="accent1" w:themeShade="BF"/>
      <w:sz w:val="32"/>
      <w:szCs w:val="32"/>
      <w:lang w:eastAsia="fi-FI"/>
    </w:rPr>
  </w:style>
  <w:style w:type="character" w:customStyle="1" w:styleId="LABTOCHEadingChar">
    <w:name w:val="LAB TOC HEading Char"/>
    <w:basedOn w:val="TOCHeadingChar"/>
    <w:link w:val="LABTOCHEading"/>
    <w:rsid w:val="00427318"/>
    <w:rPr>
      <w:rFonts w:ascii="Arial" w:eastAsiaTheme="majorEastAsia" w:hAnsi="Arial" w:cstheme="majorBidi"/>
      <w:caps/>
      <w:color w:val="000000" w:themeColor="text1"/>
      <w:sz w:val="24"/>
      <w:szCs w:val="32"/>
      <w:lang w:eastAsia="fi-FI"/>
    </w:rPr>
  </w:style>
  <w:style w:type="character" w:customStyle="1" w:styleId="LABAttachmentChar">
    <w:name w:val="LAB Attachment Char"/>
    <w:basedOn w:val="LABTOCHEadingChar"/>
    <w:link w:val="LABAttachment"/>
    <w:rsid w:val="005D45C7"/>
    <w:rPr>
      <w:rFonts w:ascii="Arial" w:eastAsiaTheme="majorEastAsia" w:hAnsi="Arial" w:cstheme="majorHAnsi"/>
      <w:caps w:val="0"/>
      <w:color w:val="000000" w:themeColor="text1"/>
      <w:sz w:val="24"/>
      <w:szCs w:val="32"/>
      <w:lang w:eastAsia="fi-FI"/>
    </w:rPr>
  </w:style>
  <w:style w:type="paragraph" w:customStyle="1" w:styleId="LABThesisTitle">
    <w:name w:val="LAB Thesis Title"/>
    <w:basedOn w:val="LABcoverpage"/>
    <w:link w:val="LABThesisTitleChar"/>
    <w:qFormat/>
    <w:rsid w:val="00BB545D"/>
    <w:pPr>
      <w:spacing w:line="360" w:lineRule="auto"/>
    </w:pPr>
    <w:rPr>
      <w:b/>
      <w:sz w:val="40"/>
    </w:rPr>
  </w:style>
  <w:style w:type="paragraph" w:customStyle="1" w:styleId="LABContent">
    <w:name w:val="LAB Content"/>
    <w:basedOn w:val="LABnormal"/>
    <w:link w:val="LABContentChar"/>
    <w:qFormat/>
    <w:rsid w:val="005D45C7"/>
    <w:rPr>
      <w:lang w:val="en-US"/>
    </w:rPr>
  </w:style>
  <w:style w:type="character" w:customStyle="1" w:styleId="LABcoverpageChar">
    <w:name w:val="LAB_coverpage Char"/>
    <w:basedOn w:val="HeaderChar"/>
    <w:link w:val="LABcoverpage"/>
    <w:rsid w:val="00380F26"/>
    <w:rPr>
      <w:rFonts w:ascii="Arial" w:hAnsi="Arial"/>
      <w:sz w:val="24"/>
    </w:rPr>
  </w:style>
  <w:style w:type="character" w:customStyle="1" w:styleId="LABThesisTitleChar">
    <w:name w:val="LAB Thesis Title Char"/>
    <w:basedOn w:val="LABcoverpageChar"/>
    <w:link w:val="LABThesisTitle"/>
    <w:rsid w:val="00BB545D"/>
    <w:rPr>
      <w:rFonts w:ascii="Arial" w:hAnsi="Arial"/>
      <w:b/>
      <w:sz w:val="40"/>
    </w:rPr>
  </w:style>
  <w:style w:type="character" w:customStyle="1" w:styleId="LABnormalChar">
    <w:name w:val="LAB normal Char"/>
    <w:basedOn w:val="DefaultParagraphFont"/>
    <w:link w:val="LABnormal"/>
    <w:rsid w:val="005D45C7"/>
    <w:rPr>
      <w:rFonts w:ascii="Arial" w:hAnsi="Arial" w:cs="Arial"/>
    </w:rPr>
  </w:style>
  <w:style w:type="character" w:customStyle="1" w:styleId="LABContentChar">
    <w:name w:val="LAB Content Char"/>
    <w:basedOn w:val="LABnormalChar"/>
    <w:link w:val="LABContent"/>
    <w:rsid w:val="005D45C7"/>
    <w:rPr>
      <w:rFonts w:ascii="Arial" w:hAnsi="Arial" w:cs="Arial"/>
      <w:lang w:val="en-US"/>
    </w:rPr>
  </w:style>
  <w:style w:type="paragraph" w:customStyle="1" w:styleId="LABThesisSubtitle">
    <w:name w:val="LAB Thesis Subtitle"/>
    <w:basedOn w:val="LABThesisTitle"/>
    <w:link w:val="LABThesisSubtitleChar"/>
    <w:qFormat/>
    <w:rsid w:val="00BB545D"/>
    <w:rPr>
      <w:sz w:val="28"/>
    </w:rPr>
  </w:style>
  <w:style w:type="character" w:customStyle="1" w:styleId="LABThesisSubtitleChar">
    <w:name w:val="LAB Thesis Subtitle Char"/>
    <w:basedOn w:val="LABThesisTitleChar"/>
    <w:link w:val="LABThesisSubtitle"/>
    <w:rsid w:val="00BB545D"/>
    <w:rPr>
      <w:rFonts w:ascii="Arial" w:hAnsi="Arial"/>
      <w:b/>
      <w:sz w:val="28"/>
    </w:rPr>
  </w:style>
  <w:style w:type="paragraph" w:customStyle="1" w:styleId="LABFigure">
    <w:name w:val="LAB Figure"/>
    <w:basedOn w:val="LABnormal"/>
    <w:next w:val="LABFigureTitle"/>
    <w:link w:val="LABFigureChar"/>
    <w:qFormat/>
    <w:rsid w:val="00724A1D"/>
    <w:pPr>
      <w:spacing w:before="0" w:after="60" w:line="240" w:lineRule="auto"/>
      <w:jc w:val="left"/>
    </w:pPr>
  </w:style>
  <w:style w:type="character" w:customStyle="1" w:styleId="LABFigureChar">
    <w:name w:val="LAB Figure Char"/>
    <w:basedOn w:val="LABnormalChar"/>
    <w:link w:val="LABFigure"/>
    <w:rsid w:val="00724A1D"/>
    <w:rPr>
      <w:rFonts w:ascii="Arial" w:hAnsi="Arial" w:cs="Arial"/>
    </w:rPr>
  </w:style>
  <w:style w:type="paragraph" w:customStyle="1" w:styleId="LABFigureTitle">
    <w:name w:val="LAB Figure Title"/>
    <w:basedOn w:val="LABnormal"/>
    <w:next w:val="LABnormal"/>
    <w:link w:val="LABFigureTitleChar"/>
    <w:qFormat/>
    <w:rsid w:val="00724A1D"/>
    <w:pPr>
      <w:spacing w:before="0" w:after="360" w:line="240" w:lineRule="auto"/>
    </w:pPr>
  </w:style>
  <w:style w:type="character" w:customStyle="1" w:styleId="LABFigureTitleChar">
    <w:name w:val="LAB Figure Title Char"/>
    <w:basedOn w:val="LABnormalChar"/>
    <w:link w:val="LABFigureTitle"/>
    <w:rsid w:val="00724A1D"/>
    <w:rPr>
      <w:rFonts w:ascii="Arial" w:hAnsi="Arial" w:cs="Arial"/>
    </w:rPr>
  </w:style>
  <w:style w:type="table" w:styleId="TableGrid">
    <w:name w:val="Table Grid"/>
    <w:basedOn w:val="TableNormal"/>
    <w:uiPriority w:val="39"/>
    <w:rsid w:val="00610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ableTitle">
    <w:name w:val="LAB Table Title"/>
    <w:basedOn w:val="LABFigure"/>
    <w:link w:val="LABTableTitleChar"/>
    <w:qFormat/>
    <w:rsid w:val="00610ED1"/>
  </w:style>
  <w:style w:type="character" w:customStyle="1" w:styleId="LABTableTitleChar">
    <w:name w:val="LAB Table Title Char"/>
    <w:basedOn w:val="LABFigureChar"/>
    <w:link w:val="LABTableTitle"/>
    <w:rsid w:val="00610ED1"/>
    <w:rPr>
      <w:rFonts w:ascii="Arial" w:hAnsi="Arial" w:cs="Arial"/>
    </w:rPr>
  </w:style>
  <w:style w:type="table" w:customStyle="1" w:styleId="TaulukkoRuudukko1">
    <w:name w:val="Taulukko Ruudukko1"/>
    <w:basedOn w:val="TableNormal"/>
    <w:next w:val="TableGrid"/>
    <w:uiPriority w:val="39"/>
    <w:rsid w:val="00847A3F"/>
    <w:pPr>
      <w:spacing w:after="0" w:line="240" w:lineRule="auto"/>
    </w:pPr>
    <w:rPr>
      <w:rFonts w:eastAsiaTheme="minorEastAsia"/>
      <w:lang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abstracttitle">
    <w:name w:val="LAB abstract title"/>
    <w:basedOn w:val="Normal"/>
    <w:link w:val="LABabstracttitleChar"/>
    <w:qFormat/>
    <w:rsid w:val="0006370D"/>
    <w:rPr>
      <w:rFonts w:ascii="Arial" w:hAnsi="Arial" w:cs="Arial"/>
    </w:rPr>
  </w:style>
  <w:style w:type="character" w:customStyle="1" w:styleId="LABabstracttitleChar">
    <w:name w:val="LAB abstract title Char"/>
    <w:basedOn w:val="DefaultParagraphFont"/>
    <w:link w:val="LABabstracttitle"/>
    <w:rsid w:val="0006370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2231">
      <w:bodyDiv w:val="1"/>
      <w:marLeft w:val="0"/>
      <w:marRight w:val="0"/>
      <w:marTop w:val="0"/>
      <w:marBottom w:val="0"/>
      <w:divBdr>
        <w:top w:val="none" w:sz="0" w:space="0" w:color="auto"/>
        <w:left w:val="none" w:sz="0" w:space="0" w:color="auto"/>
        <w:bottom w:val="none" w:sz="0" w:space="0" w:color="auto"/>
        <w:right w:val="none" w:sz="0" w:space="0" w:color="auto"/>
      </w:divBdr>
    </w:div>
    <w:div w:id="172302788">
      <w:bodyDiv w:val="1"/>
      <w:marLeft w:val="0"/>
      <w:marRight w:val="0"/>
      <w:marTop w:val="0"/>
      <w:marBottom w:val="0"/>
      <w:divBdr>
        <w:top w:val="none" w:sz="0" w:space="0" w:color="auto"/>
        <w:left w:val="none" w:sz="0" w:space="0" w:color="auto"/>
        <w:bottom w:val="none" w:sz="0" w:space="0" w:color="auto"/>
        <w:right w:val="none" w:sz="0" w:space="0" w:color="auto"/>
      </w:divBdr>
    </w:div>
    <w:div w:id="395670797">
      <w:bodyDiv w:val="1"/>
      <w:marLeft w:val="0"/>
      <w:marRight w:val="0"/>
      <w:marTop w:val="0"/>
      <w:marBottom w:val="0"/>
      <w:divBdr>
        <w:top w:val="none" w:sz="0" w:space="0" w:color="auto"/>
        <w:left w:val="none" w:sz="0" w:space="0" w:color="auto"/>
        <w:bottom w:val="none" w:sz="0" w:space="0" w:color="auto"/>
        <w:right w:val="none" w:sz="0" w:space="0" w:color="auto"/>
      </w:divBdr>
    </w:div>
    <w:div w:id="839732256">
      <w:bodyDiv w:val="1"/>
      <w:marLeft w:val="0"/>
      <w:marRight w:val="0"/>
      <w:marTop w:val="0"/>
      <w:marBottom w:val="0"/>
      <w:divBdr>
        <w:top w:val="none" w:sz="0" w:space="0" w:color="auto"/>
        <w:left w:val="none" w:sz="0" w:space="0" w:color="auto"/>
        <w:bottom w:val="none" w:sz="0" w:space="0" w:color="auto"/>
        <w:right w:val="none" w:sz="0" w:space="0" w:color="auto"/>
      </w:divBdr>
    </w:div>
    <w:div w:id="904686173">
      <w:bodyDiv w:val="1"/>
      <w:marLeft w:val="0"/>
      <w:marRight w:val="0"/>
      <w:marTop w:val="0"/>
      <w:marBottom w:val="0"/>
      <w:divBdr>
        <w:top w:val="none" w:sz="0" w:space="0" w:color="auto"/>
        <w:left w:val="none" w:sz="0" w:space="0" w:color="auto"/>
        <w:bottom w:val="none" w:sz="0" w:space="0" w:color="auto"/>
        <w:right w:val="none" w:sz="0" w:space="0" w:color="auto"/>
      </w:divBdr>
      <w:divsChild>
        <w:div w:id="160778376">
          <w:marLeft w:val="0"/>
          <w:marRight w:val="0"/>
          <w:marTop w:val="0"/>
          <w:marBottom w:val="0"/>
          <w:divBdr>
            <w:top w:val="none" w:sz="0" w:space="0" w:color="auto"/>
            <w:left w:val="none" w:sz="0" w:space="0" w:color="auto"/>
            <w:bottom w:val="none" w:sz="0" w:space="0" w:color="auto"/>
            <w:right w:val="none" w:sz="0" w:space="0" w:color="auto"/>
          </w:divBdr>
        </w:div>
      </w:divsChild>
    </w:div>
    <w:div w:id="972365856">
      <w:bodyDiv w:val="1"/>
      <w:marLeft w:val="0"/>
      <w:marRight w:val="0"/>
      <w:marTop w:val="0"/>
      <w:marBottom w:val="0"/>
      <w:divBdr>
        <w:top w:val="none" w:sz="0" w:space="0" w:color="auto"/>
        <w:left w:val="none" w:sz="0" w:space="0" w:color="auto"/>
        <w:bottom w:val="none" w:sz="0" w:space="0" w:color="auto"/>
        <w:right w:val="none" w:sz="0" w:space="0" w:color="auto"/>
      </w:divBdr>
    </w:div>
    <w:div w:id="1120731477">
      <w:bodyDiv w:val="1"/>
      <w:marLeft w:val="0"/>
      <w:marRight w:val="0"/>
      <w:marTop w:val="0"/>
      <w:marBottom w:val="0"/>
      <w:divBdr>
        <w:top w:val="none" w:sz="0" w:space="0" w:color="auto"/>
        <w:left w:val="none" w:sz="0" w:space="0" w:color="auto"/>
        <w:bottom w:val="none" w:sz="0" w:space="0" w:color="auto"/>
        <w:right w:val="none" w:sz="0" w:space="0" w:color="auto"/>
      </w:divBdr>
    </w:div>
    <w:div w:id="1210873007">
      <w:bodyDiv w:val="1"/>
      <w:marLeft w:val="0"/>
      <w:marRight w:val="0"/>
      <w:marTop w:val="0"/>
      <w:marBottom w:val="0"/>
      <w:divBdr>
        <w:top w:val="none" w:sz="0" w:space="0" w:color="auto"/>
        <w:left w:val="none" w:sz="0" w:space="0" w:color="auto"/>
        <w:bottom w:val="none" w:sz="0" w:space="0" w:color="auto"/>
        <w:right w:val="none" w:sz="0" w:space="0" w:color="auto"/>
      </w:divBdr>
    </w:div>
    <w:div w:id="1431124176">
      <w:bodyDiv w:val="1"/>
      <w:marLeft w:val="0"/>
      <w:marRight w:val="0"/>
      <w:marTop w:val="0"/>
      <w:marBottom w:val="0"/>
      <w:divBdr>
        <w:top w:val="none" w:sz="0" w:space="0" w:color="auto"/>
        <w:left w:val="none" w:sz="0" w:space="0" w:color="auto"/>
        <w:bottom w:val="none" w:sz="0" w:space="0" w:color="auto"/>
        <w:right w:val="none" w:sz="0" w:space="0" w:color="auto"/>
      </w:divBdr>
    </w:div>
    <w:div w:id="165911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youtu.be/l7TmUZ6ka-8"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youtu.be/7g1dC_V0Cs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youtu.be/du63bd0O5co" TargetMode="External"/><Relationship Id="rId25" Type="http://schemas.openxmlformats.org/officeDocument/2006/relationships/hyperlink" Target="https://youtu.be/EoE1VLRs2Aw" TargetMode="External"/><Relationship Id="rId2" Type="http://schemas.openxmlformats.org/officeDocument/2006/relationships/customXml" Target="../customXml/item2.xml"/><Relationship Id="rId16" Type="http://schemas.openxmlformats.org/officeDocument/2006/relationships/hyperlink" Target="https://youtu.be/ctUkoQQ-Kjw" TargetMode="External"/><Relationship Id="rId20" Type="http://schemas.openxmlformats.org/officeDocument/2006/relationships/hyperlink" Target="https://youtu.be/LF7-IrR5sY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youtu.be/hEnM8ghfu2E" TargetMode="External"/><Relationship Id="rId5" Type="http://schemas.openxmlformats.org/officeDocument/2006/relationships/numbering" Target="numbering.xml"/><Relationship Id="rId15" Type="http://schemas.openxmlformats.org/officeDocument/2006/relationships/hyperlink" Target="https://youtu.be/WL69LXUW0x0" TargetMode="External"/><Relationship Id="rId23" Type="http://schemas.openxmlformats.org/officeDocument/2006/relationships/hyperlink" Target="https://youtu.be/cr0yij33PCU"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youtu.be/tbUeqNakmb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 Id="rId22" Type="http://schemas.openxmlformats.org/officeDocument/2006/relationships/hyperlink" Target="https://youtu.be/K8kxlDm7o-0" TargetMode="External"/><Relationship Id="rId27" Type="http://schemas.openxmlformats.org/officeDocument/2006/relationships/header" Target="header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ka\AppData\Local\Temp\lamk-opinnaytetyopohj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7464419614E90546951EC9E057562AF6" ma:contentTypeVersion="6" ma:contentTypeDescription="Luo uusi asiakirja." ma:contentTypeScope="" ma:versionID="53ba154faa34b0b276bebe40863a3a7c">
  <xsd:schema xmlns:xsd="http://www.w3.org/2001/XMLSchema" xmlns:xs="http://www.w3.org/2001/XMLSchema" xmlns:p="http://schemas.microsoft.com/office/2006/metadata/properties" xmlns:ns2="dde4a591-1c63-4179-ae0c-20e82af5babd" targetNamespace="http://schemas.microsoft.com/office/2006/metadata/properties" ma:root="true" ma:fieldsID="7844f67bbd6f500b0f0af726af44b8c1" ns2:_="">
    <xsd:import namespace="dde4a591-1c63-4179-ae0c-20e82af5ba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4a591-1c63-4179-ae0c-20e82af5b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A96C6-47B6-4588-A6D1-DAAF8AE7A1F0}">
  <ds:schemaRefs>
    <ds:schemaRef ds:uri="http://schemas.openxmlformats.org/officeDocument/2006/bibliography"/>
  </ds:schemaRefs>
</ds:datastoreItem>
</file>

<file path=customXml/itemProps2.xml><?xml version="1.0" encoding="utf-8"?>
<ds:datastoreItem xmlns:ds="http://schemas.openxmlformats.org/officeDocument/2006/customXml" ds:itemID="{3BE0C82F-82C6-4F80-A48B-45C68F341A1F}">
  <ds:schemaRefs>
    <ds:schemaRef ds:uri="http://schemas.microsoft.com/sharepoint/v3/contenttype/forms"/>
  </ds:schemaRefs>
</ds:datastoreItem>
</file>

<file path=customXml/itemProps3.xml><?xml version="1.0" encoding="utf-8"?>
<ds:datastoreItem xmlns:ds="http://schemas.openxmlformats.org/officeDocument/2006/customXml" ds:itemID="{E98D01CA-0787-48EB-8592-74E969DCB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4a591-1c63-4179-ae0c-20e82af5b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2D5428-E913-4A2F-8914-F0CB8F68FA3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d9d7214-55a7-4425-873a-a4f77ce62134}" enabled="1" method="Privileged" siteId="{9d97530e-8f27-4137-a2a9-5cb4dcf26f2e}" contentBits="0" removed="0"/>
</clbl:labelList>
</file>

<file path=docProps/app.xml><?xml version="1.0" encoding="utf-8"?>
<Properties xmlns="http://schemas.openxmlformats.org/officeDocument/2006/extended-properties" xmlns:vt="http://schemas.openxmlformats.org/officeDocument/2006/docPropsVTypes">
  <Template>lamk-opinnaytetyopohja.dotx</Template>
  <TotalTime>7</TotalTime>
  <Pages>12</Pages>
  <Words>1026</Words>
  <Characters>8316</Characters>
  <Application>Microsoft Office Word</Application>
  <DocSecurity>0</DocSecurity>
  <Lines>69</Lines>
  <Paragraphs>18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[MUUTA TITLE =&gt;File/Info] Opinnäytetyön mallipohja</vt:lpstr>
      <vt:lpstr>[MUUTA TITLE =&gt;File/Info] Opinnäytetyön mallipohja</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[MUUTA TITLE =&gt;File/Info] Opinnäytetyön mallipohja</dc:title>
  <dc:subject/>
  <dc:creator>Jouni Könönen (LAB)</dc:creator>
  <cp:keywords/>
  <dc:description>Versiomuutokset:
2026-03-09
LAB Table Title lisätty
TITLE:en lisätty MUUTA teksti
2025-06-13
Selvitys tekoälyn käytöstä lisätty
Tiivistelmän fontti muutettu Arial:ksi
2024-11-13
Linkki saavutettavuus ohjeeseen lisätty (JKö)
2023-07-12
LAB bullet muutettu
JKö
2023-10-06:
LAMK stylet poistettu
2023-09-27:
Ohje kuvatyylin ja kuvan otsikkotyylin käyttöön lisätty. 
LAB Figure, LAB Figure Title päivitetty
JKö
060923:
Ohje liiteiden lisämiseen poistettu pohjasta (4 viimeistä sivua)
040523:
Figure tyyli luotu
250822: 
Sisällysluettelo päivitetty, Liitteet sana poistettu
170822:
Tiivistelmän otsikot päivitetty
110621:
Etusivu ja tiivistelmä /abstract päivitetty
09/20
Logo vaihdettu ja pohja päivitetty LAB amk:n tyyliin vastaavaksi.
180917:
Muutettu tiivistelmän asiasanat alkamaan pienellä kirjaimella Asiasana1 -&gt; asiasana
180910:
- Poistettu kansilehden pattern-kuvio
180614:
- Vaihdettu päivitetty logo etusivulle
180508:
- Korjattu tyylimäärityksiä ja kirjoitusvirheitä tiivistelmistä
- Tarkennettu tavutuksen käyttöön liittyvää ohjeistusta
180531: 
- Vaihdettu uusi logo kansilehdelle
- Vaihdettu Abstract-sivun mallitekstejä
180507:
- Vaihdettu kansilehden otsikointien asemointi muodoista tekstikehyksiksi. (Muotojen käyttö vaikeutti Mac-käyttäjien otsikkojen muokkaamista ja aiheutti hämmennystä).
- Korjattu sivunumeroinnin fontti vastaamaan muun tekstin fonttia (Arial)</dc:description>
  <cp:lastModifiedBy>Minna Ikävalko (LAB)</cp:lastModifiedBy>
  <cp:revision>7</cp:revision>
  <dcterms:created xsi:type="dcterms:W3CDTF">2026-04-14T07:58:00Z</dcterms:created>
  <dcterms:modified xsi:type="dcterms:W3CDTF">2026-04-15T11:18:00Z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0x0101007464419614E90546951EC9E057562AF6</vt:lpwstr>
  </property>
  <property fmtid="{D5CDD505-2E9C-101B-9397-08002B2CF9AE}" pid="3" name="LAMK Kieli">
    <vt:lpwstr>8;#Fin|41df156c-c7fe-4e28-88f7-3a5df21ba048</vt:lpwstr>
  </property>
  <property fmtid="{D5CDD505-2E9C-101B-9397-08002B2CF9AE}" pid="4" name="LAMK Dokumenttityyppi">
    <vt:lpwstr>589;#Opinnäytetyöpohja|d5c831fa-0ef1-4ed9-b0f5-1f0ac9089a89</vt:lpwstr>
  </property>
  <property fmtid="{D5CDD505-2E9C-101B-9397-08002B2CF9AE}" pid="5" name="LAMK Ala">
    <vt:lpwstr>9;#Yhteiset / koko LAMK|d3984790-1fb0-4e30-9786-da33464a3455</vt:lpwstr>
  </property>
  <property fmtid="{D5CDD505-2E9C-101B-9397-08002B2CF9AE}" pid="6" name="LAMK Avainsana">
    <vt:lpwstr>140;#Opinnäytetyö|06c57076-f21d-4541-9043-3befcdb47ba7</vt:lpwstr>
  </property>
  <property fmtid="{D5CDD505-2E9C-101B-9397-08002B2CF9AE}" pid="7" name="Lisätiedot2">
    <vt:lpwstr>559</vt:lpwstr>
  </property>
  <property fmtid="{D5CDD505-2E9C-101B-9397-08002B2CF9AE}" pid="8" name="Kohderyhmä">
    <vt:lpwstr>;#Opiskelijat;#</vt:lpwstr>
  </property>
  <property fmtid="{D5CDD505-2E9C-101B-9397-08002B2CF9AE}" pid="9" name="SharedWithUsers">
    <vt:lpwstr>4236;#Suvi Ojanen;#1569;#Emma Hulkkonen;#972;#Henna Pöysti;#4049;#Katja Isojärvi;#2779;#Marika Kaipainen;#2485;#Kaarina Crichton</vt:lpwstr>
  </property>
  <property fmtid="{D5CDD505-2E9C-101B-9397-08002B2CF9AE}" pid="10" name="GrammarlyDocumentId">
    <vt:lpwstr>8c5c6265-7de3-4422-a613-fa0d98aba9c8</vt:lpwstr>
  </property>
</Properties>
</file>